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4A2838" w:rsidRDefault="004A2838" w:rsidP="004A2838">
      <w:pPr>
        <w:tabs>
          <w:tab w:val="right" w:pos="9090"/>
        </w:tabs>
      </w:pPr>
      <w:r>
        <w:tab/>
      </w:r>
      <w:r w:rsidRPr="00442660">
        <w:rPr>
          <w:b/>
          <w:sz w:val="22"/>
          <w:szCs w:val="22"/>
        </w:rPr>
        <w:t xml:space="preserve">MAP </w:t>
      </w:r>
      <w:r>
        <w:rPr>
          <w:b/>
          <w:sz w:val="22"/>
          <w:szCs w:val="22"/>
        </w:rPr>
        <w:t>1</w:t>
      </w:r>
      <w:r w:rsidRPr="00442660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1</w:t>
      </w:r>
    </w:p>
    <w:p w:rsidR="00106F6D" w:rsidRDefault="00106F6D"/>
    <w:p w:rsidR="00106F6D" w:rsidRDefault="00106F6D"/>
    <w:p w:rsidR="00106F6D" w:rsidRDefault="00106F6D"/>
    <w:p w:rsidR="00106F6D" w:rsidRDefault="00106F6D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6"/>
      </w:tblGrid>
      <w:tr w:rsidR="00106F6D" w:rsidTr="008B1C11">
        <w:trPr>
          <w:trHeight w:hRule="exact" w:val="2160"/>
        </w:trPr>
        <w:tc>
          <w:tcPr>
            <w:tcW w:w="7036" w:type="dxa"/>
          </w:tcPr>
          <w:p w:rsidR="0009255D" w:rsidRDefault="004A2838" w:rsidP="008B1C11">
            <w:pPr>
              <w:rPr>
                <w:rStyle w:val="Huisstijl-Sjabloonnaam"/>
              </w:rPr>
            </w:pPr>
            <w:bookmarkStart w:id="0" w:name="bmTitel1" w:colFirst="0" w:colLast="0"/>
            <w:r w:rsidRPr="004A2838">
              <w:rPr>
                <w:rStyle w:val="Huisstijl-Sjabloonnaam"/>
              </w:rPr>
              <w:t>Werk</w:t>
            </w:r>
            <w:r w:rsidR="0009255D">
              <w:rPr>
                <w:rStyle w:val="Huisstijl-Sjabloonnaam"/>
              </w:rPr>
              <w:t xml:space="preserve">omschrijving optimalisatie zuurinstallatie </w:t>
            </w:r>
          </w:p>
          <w:p w:rsidR="00106F6D" w:rsidRDefault="0009255D" w:rsidP="008B1C11">
            <w:pPr>
              <w:rPr>
                <w:rStyle w:val="Huisstijl-Sjabloonnaam"/>
              </w:rPr>
            </w:pPr>
            <w:r>
              <w:rPr>
                <w:rStyle w:val="Huisstijl-Sjabloonnaam"/>
              </w:rPr>
              <w:t>WPB</w:t>
            </w:r>
            <w:r w:rsidR="004A2838" w:rsidRPr="004A2838">
              <w:rPr>
                <w:rStyle w:val="Huisstijl-Sjabloonnaam"/>
              </w:rPr>
              <w:t xml:space="preserve"> Eindhoven</w:t>
            </w:r>
            <w:r w:rsidR="00EC3D1D">
              <w:rPr>
                <w:rStyle w:val="Huisstijl-Sjabloonnaam"/>
              </w:rPr>
              <w:t xml:space="preserve"> E&amp;P</w:t>
            </w:r>
          </w:p>
          <w:p w:rsidR="00106F6D" w:rsidRDefault="004A2838" w:rsidP="008B1C11">
            <w:pPr>
              <w:rPr>
                <w:rStyle w:val="Huisstijl-Sjabloonnaam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6B10F4A" wp14:editId="11A47795">
                  <wp:simplePos x="0" y="0"/>
                  <wp:positionH relativeFrom="column">
                    <wp:posOffset>3961130</wp:posOffset>
                  </wp:positionH>
                  <wp:positionV relativeFrom="paragraph">
                    <wp:posOffset>46355</wp:posOffset>
                  </wp:positionV>
                  <wp:extent cx="1866900" cy="390525"/>
                  <wp:effectExtent l="0" t="0" r="0" b="9525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6F6D" w:rsidRDefault="009962A7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Brabant Water</w:t>
            </w:r>
          </w:p>
          <w:p w:rsidR="00106F6D" w:rsidRDefault="009962A7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Waterproductiebedrijf Eindhoven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  <w:p w:rsidR="00106F6D" w:rsidRDefault="0019432B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 xml:space="preserve">Bestek </w:t>
            </w:r>
            <w:r w:rsidR="00FF6411" w:rsidRPr="00FF6411">
              <w:rPr>
                <w:rStyle w:val="Huisstijl-Gegeven"/>
              </w:rPr>
              <w:t>F</w:t>
            </w:r>
            <w:r w:rsidR="0009255D">
              <w:rPr>
                <w:rStyle w:val="Huisstijl-Gegeven"/>
              </w:rPr>
              <w:t>-</w:t>
            </w:r>
            <w:r w:rsidR="00FF6411" w:rsidRPr="00FF6411">
              <w:rPr>
                <w:rStyle w:val="Huisstijl-Gegeven"/>
              </w:rPr>
              <w:t>105-201</w:t>
            </w:r>
            <w:r w:rsidR="0009255D">
              <w:rPr>
                <w:rStyle w:val="Huisstijl-Gegeven"/>
              </w:rPr>
              <w:t>0</w:t>
            </w:r>
            <w:r w:rsidR="00FF6411" w:rsidRPr="00FF6411">
              <w:rPr>
                <w:rStyle w:val="Huisstijl-Gegeven"/>
              </w:rPr>
              <w:t>-</w:t>
            </w:r>
            <w:r w:rsidR="00FF6411">
              <w:rPr>
                <w:rStyle w:val="Huisstijl-Gegeven"/>
              </w:rPr>
              <w:t>E</w:t>
            </w:r>
            <w:r w:rsidR="00FF6411" w:rsidRPr="00FF6411">
              <w:rPr>
                <w:rStyle w:val="Huisstijl-Gegeven"/>
              </w:rPr>
              <w:t>00</w:t>
            </w:r>
            <w:r w:rsidR="0009255D">
              <w:rPr>
                <w:rStyle w:val="Huisstijl-Gegeven"/>
              </w:rPr>
              <w:t>1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  <w:tr w:rsidR="00106F6D" w:rsidTr="008B1C11">
        <w:trPr>
          <w:trHeight w:val="480"/>
        </w:trPr>
        <w:tc>
          <w:tcPr>
            <w:tcW w:w="7036" w:type="dxa"/>
          </w:tcPr>
          <w:p w:rsidR="00106F6D" w:rsidRDefault="009962A7" w:rsidP="008B1C11">
            <w:pPr>
              <w:rPr>
                <w:rStyle w:val="Huisstijl-Kopje"/>
              </w:rPr>
            </w:pPr>
            <w:bookmarkStart w:id="1" w:name="bmAuteur1" w:colFirst="0" w:colLast="0"/>
            <w:bookmarkEnd w:id="0"/>
            <w:r>
              <w:rPr>
                <w:rStyle w:val="Huisstijl-Kopje"/>
              </w:rPr>
              <w:t>Auteur(s)</w:t>
            </w:r>
          </w:p>
          <w:p w:rsidR="00106F6D" w:rsidRDefault="0019432B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Marcel Jordaa</w:t>
            </w:r>
            <w:r w:rsidR="009962A7">
              <w:rPr>
                <w:rStyle w:val="Huisstijl-Gegeven"/>
              </w:rPr>
              <w:t>n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</w:tbl>
    <w:bookmarkEnd w:id="1"/>
    <w:p w:rsidR="00106F6D" w:rsidRDefault="008B1C11">
      <w:r>
        <w:br w:type="textWrapping" w:clear="all"/>
      </w:r>
    </w:p>
    <w:p w:rsidR="009962A7" w:rsidRDefault="0009255D" w:rsidP="006C4823">
      <w:pPr>
        <w:keepNext/>
        <w:spacing w:before="240"/>
      </w:pPr>
      <w:bookmarkStart w:id="2" w:name="bmBegin"/>
      <w:bookmarkEnd w:id="2"/>
      <w:r>
        <w:rPr>
          <w:noProof/>
        </w:rPr>
        <w:drawing>
          <wp:anchor distT="0" distB="0" distL="114300" distR="114300" simplePos="0" relativeHeight="251672576" behindDoc="0" locked="0" layoutInCell="1" allowOverlap="1" wp14:anchorId="0DD38724" wp14:editId="06F41EFD">
            <wp:simplePos x="0" y="0"/>
            <wp:positionH relativeFrom="column">
              <wp:posOffset>4514850</wp:posOffset>
            </wp:positionH>
            <wp:positionV relativeFrom="paragraph">
              <wp:posOffset>1523365</wp:posOffset>
            </wp:positionV>
            <wp:extent cx="1028700" cy="73342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2A7">
        <w:br w:type="page"/>
      </w:r>
    </w:p>
    <w:p w:rsidR="004A2838" w:rsidRDefault="004A2838" w:rsidP="006C4823">
      <w:pPr>
        <w:keepNext/>
        <w:spacing w:before="240"/>
      </w:pPr>
    </w:p>
    <w:p w:rsidR="004A2838" w:rsidRDefault="004A2838" w:rsidP="006C4823">
      <w:pPr>
        <w:keepNext/>
        <w:spacing w:before="240"/>
      </w:pPr>
      <w:bookmarkStart w:id="3" w:name="_GoBack"/>
      <w:bookmarkEnd w:id="3"/>
    </w:p>
    <w:p w:rsidR="004A2838" w:rsidRDefault="004A2838" w:rsidP="004A2838">
      <w:pPr>
        <w:spacing w:after="200" w:line="276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C4B1D9D" wp14:editId="68BBFDCE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0" t="0" r="508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solidFill>
                      <a:schemeClr val="accent1">
                        <a:alpha val="34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A2838" w:rsidRPr="0030505A" w:rsidRDefault="008E221B" w:rsidP="004A2838">
      <w:pPr>
        <w:keepNext/>
        <w:spacing w:before="240"/>
      </w:pPr>
      <w:r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margin-left:176.55pt;margin-top:215.6pt;width:77.35pt;height:19.45pt;rotation:90;z-index:251669504" fillcolor="#bfbfbf [2412]" strokecolor="#1f497d [3215]" strokeweight="2pt">
            <v:fill color2="#f93"/>
            <v:shadow on="t" color="silver" opacity="52429f"/>
            <v:textpath style="font-family:&quot;Impact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27" type="#_x0000_t136" style="position:absolute;margin-left:143.55pt;margin-top:214.85pt;width:77.35pt;height:19.45pt;rotation:90;z-index:251660288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WPB Macharen&#10;"/>
          </v:shape>
        </w:pict>
      </w:r>
      <w:r w:rsidR="004A2838">
        <w:rPr>
          <w:noProof/>
        </w:rPr>
        <w:drawing>
          <wp:anchor distT="0" distB="0" distL="114300" distR="114300" simplePos="0" relativeHeight="251663360" behindDoc="0" locked="0" layoutInCell="1" allowOverlap="1" wp14:anchorId="716FC997" wp14:editId="6895A109">
            <wp:simplePos x="0" y="0"/>
            <wp:positionH relativeFrom="column">
              <wp:posOffset>1794510</wp:posOffset>
            </wp:positionH>
            <wp:positionV relativeFrom="paragraph">
              <wp:posOffset>1079500</wp:posOffset>
            </wp:positionV>
            <wp:extent cx="1866900" cy="390525"/>
            <wp:effectExtent l="0" t="4763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669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83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4FC7C9" wp14:editId="42B04AFA">
                <wp:simplePos x="0" y="0"/>
                <wp:positionH relativeFrom="column">
                  <wp:posOffset>2057400</wp:posOffset>
                </wp:positionH>
                <wp:positionV relativeFrom="paragraph">
                  <wp:posOffset>57150</wp:posOffset>
                </wp:positionV>
                <wp:extent cx="933450" cy="3981450"/>
                <wp:effectExtent l="0" t="0" r="1905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62pt;margin-top:4.5pt;width:73.5pt;height:3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ZJbggIAAFY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" filled="f" strokecolor="#243f60 [1604]" strokeweight=".5pt"/>
            </w:pict>
          </mc:Fallback>
        </mc:AlternateContent>
      </w:r>
      <w:r>
        <w:rPr>
          <w:noProof/>
          <w:lang w:val="en-US" w:eastAsia="en-US"/>
        </w:rPr>
        <w:pict>
          <v:shape id="_x0000_s1026" type="#_x0000_t136" style="position:absolute;margin-left:109.35pt;margin-top:85.3pt;width:137.6pt;height:24.75pt;rotation:90;z-index:251659264;mso-position-horizontal-relative:text;mso-position-vertical-relative:text" fillcolor="#a5a5a5">
            <v:fill color2="#404040" rotate="t" focus="50%" type="gradient"/>
            <v:shadow color="#868686"/>
            <v:textpath style="font-family:&quot;Arial Black&quot;;v-text-kern:t" trim="t" fitpath="t" string="XP Systemen"/>
          </v:shape>
        </w:pict>
      </w:r>
    </w:p>
    <w:p w:rsidR="004A2838" w:rsidRPr="0030505A" w:rsidRDefault="00C85EA9" w:rsidP="006C4823">
      <w:pPr>
        <w:keepNext/>
        <w:spacing w:before="240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D483E1B" wp14:editId="178361D6">
            <wp:simplePos x="0" y="0"/>
            <wp:positionH relativeFrom="column">
              <wp:posOffset>635318</wp:posOffset>
            </wp:positionH>
            <wp:positionV relativeFrom="paragraph">
              <wp:posOffset>479009</wp:posOffset>
            </wp:positionV>
            <wp:extent cx="1305560" cy="551815"/>
            <wp:effectExtent l="0" t="4128" r="4763" b="4762"/>
            <wp:wrapNone/>
            <wp:docPr id="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5560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3646BF9" wp14:editId="2E8EF48B">
            <wp:simplePos x="0" y="0"/>
            <wp:positionH relativeFrom="column">
              <wp:posOffset>696595</wp:posOffset>
            </wp:positionH>
            <wp:positionV relativeFrom="paragraph">
              <wp:posOffset>3060798</wp:posOffset>
            </wp:positionV>
            <wp:extent cx="774065" cy="588645"/>
            <wp:effectExtent l="0" t="0" r="6985" b="1905"/>
            <wp:wrapNone/>
            <wp:docPr id="3" name="Picture 3" descr="S:\RLD\2014\logo\Logo klein uiteindelijklettersd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RLD\2014\logo\Logo klein uiteindelijklettersdik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pict>
          <v:shape id="_x0000_s1030" type="#_x0000_t136" style="position:absolute;margin-left:64.05pt;margin-top:190.9pt;width:77.35pt;height:19.45pt;rotation:90;z-index:251668480;mso-position-horizontal-relative:text;mso-position-vertical-relative:text" fillcolor="#bfbfbf [2412]" strokecolor="#1f497d [3215]" strokeweight="2pt">
            <v:fill color2="#f93"/>
            <v:shadow on="t" color="silver" opacity="52429f"/>
            <v:textpath style="font-family:&quot;Impact&quot;;font-size:20pt;v-text-kern:t" trim="t" fitpath="t" string="MAP 1/1&#10;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34.05pt;margin-top:190.1pt;width:77.35pt;height:19.45pt;rotation:90;z-index:251667456;mso-position-horizontal-relative:text;mso-position-vertical-relative:text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FL-SERVERS&#10;"/>
          </v:shape>
        </w:pict>
      </w:r>
      <w:r>
        <w:rPr>
          <w:noProof/>
          <w:lang w:val="en-US" w:eastAsia="en-US"/>
        </w:rPr>
        <w:pict>
          <v:shape id="_x0000_s1028" type="#_x0000_t136" style="position:absolute;margin-left:-2.85pt;margin-top:73.85pt;width:137.6pt;height:24.75pt;rotation:90;z-index:251665408;mso-position-horizontal-relative:text;mso-position-vertical-relative:text" fillcolor="#a5a5a5">
            <v:fill color2="#404040" rotate="t" focus="50%" type="gradient"/>
            <v:shadow color="#868686"/>
            <v:textpath style="font-family:&quot;Arial Black&quot;;v-text-kern:t" trim="t" fitpath="t" string="4500643034"/>
          </v:shape>
        </w:pict>
      </w:r>
      <w:r w:rsidR="001639BC">
        <w:rPr>
          <w:noProof/>
        </w:rPr>
        <w:drawing>
          <wp:anchor distT="0" distB="0" distL="114300" distR="114300" simplePos="0" relativeHeight="251658239" behindDoc="0" locked="0" layoutInCell="1" allowOverlap="1" wp14:anchorId="2FC3CFD3" wp14:editId="06088DC0">
            <wp:simplePos x="0" y="0"/>
            <wp:positionH relativeFrom="column">
              <wp:posOffset>2057400</wp:posOffset>
            </wp:positionH>
            <wp:positionV relativeFrom="paragraph">
              <wp:posOffset>3244215</wp:posOffset>
            </wp:positionV>
            <wp:extent cx="933450" cy="466725"/>
            <wp:effectExtent l="0" t="0" r="0" b="952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B2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32A5CA" wp14:editId="5F0F0235">
                <wp:simplePos x="0" y="0"/>
                <wp:positionH relativeFrom="column">
                  <wp:posOffset>619125</wp:posOffset>
                </wp:positionH>
                <wp:positionV relativeFrom="paragraph">
                  <wp:posOffset>83185</wp:posOffset>
                </wp:positionV>
                <wp:extent cx="933450" cy="3981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48.75pt;margin-top:6.55pt;width:73.5pt;height:3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9ngAIAAFQ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" filled="f" strokecolor="#243f60 [1604]" strokeweight=".5pt"/>
            </w:pict>
          </mc:Fallback>
        </mc:AlternateContent>
      </w:r>
    </w:p>
    <w:sectPr w:rsidR="004A2838" w:rsidRPr="0030505A" w:rsidSect="00BF1926">
      <w:headerReference w:type="default" r:id="rId15"/>
      <w:footerReference w:type="default" r:id="rId16"/>
      <w:headerReference w:type="first" r:id="rId17"/>
      <w:footerReference w:type="first" r:id="rId18"/>
      <w:pgSz w:w="11907" w:h="16839" w:code="9"/>
      <w:pgMar w:top="2099" w:right="1275" w:bottom="419" w:left="1500" w:header="240" w:footer="161" w:gutter="0"/>
      <w:paperSrc w:first="258" w:other="25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21B" w:rsidRDefault="008E221B">
      <w:r>
        <w:separator/>
      </w:r>
    </w:p>
  </w:endnote>
  <w:endnote w:type="continuationSeparator" w:id="0">
    <w:p w:rsidR="008E221B" w:rsidRDefault="008E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pStyle w:val="Footer"/>
    </w:pPr>
  </w:p>
  <w:p w:rsidR="00B1046C" w:rsidRDefault="00B1046C">
    <w:pPr>
      <w:pStyle w:val="Footer"/>
    </w:pPr>
  </w:p>
  <w:p w:rsidR="00B1046C" w:rsidRDefault="00B104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jc w:val="center"/>
      <w:rPr>
        <w:rStyle w:val="Huisstijl-Sjabloonnaam"/>
        <w:b w:val="0"/>
        <w:sz w:val="20"/>
      </w:rPr>
    </w:pPr>
  </w:p>
  <w:p w:rsidR="00B1046C" w:rsidRDefault="00B1046C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4DF770E2" wp14:editId="28B27701">
              <wp:simplePos x="0" y="0"/>
              <wp:positionH relativeFrom="page">
                <wp:posOffset>5715000</wp:posOffset>
              </wp:positionH>
              <wp:positionV relativeFrom="page">
                <wp:posOffset>9372600</wp:posOffset>
              </wp:positionV>
              <wp:extent cx="1676400" cy="10668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400"/>
                          </w:tblGrid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  <w:bookmarkStart w:id="20" w:name="tblAkkoord1"/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bookmarkEnd w:id="20"/>
                        </w:tbl>
                        <w:p w:rsidR="00B1046C" w:rsidRDefault="00B1046C"/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style="position:absolute;margin-left:450pt;margin-top:738pt;width:132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400"/>
                    </w:tblGrid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  <w:bookmarkStart w:id="21" w:name="tblAkkoord1"/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560" w:lineRule="exact"/>
                          </w:pPr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560" w:lineRule="exact"/>
                          </w:pPr>
                        </w:p>
                      </w:tc>
                    </w:tr>
                    <w:bookmarkEnd w:id="21"/>
                  </w:tbl>
                  <w:p w:rsidR="00B1046C" w:rsidRDefault="00B1046C"/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21B" w:rsidRDefault="008E221B">
      <w:r>
        <w:separator/>
      </w:r>
    </w:p>
  </w:footnote>
  <w:footnote w:type="continuationSeparator" w:id="0">
    <w:p w:rsidR="008E221B" w:rsidRDefault="008E2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C85EA9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754C0362" wp14:editId="002AAD68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106680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B1046C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B1046C" w:rsidRDefault="00B1046C">
                                <w:bookmarkStart w:id="4" w:name="bmNaamLogo2" w:colFirst="2" w:colLast="2"/>
                                <w:bookmarkStart w:id="5" w:name="bmBeeldmerk2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B1046C" w:rsidRDefault="00B1046C"/>
                            </w:tc>
                            <w:tc>
                              <w:tcPr>
                                <w:tcW w:w="6240" w:type="dxa"/>
                              </w:tcPr>
                              <w:p w:rsidR="00B1046C" w:rsidRDefault="00B1046C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4"/>
                          <w:bookmarkEnd w:id="5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6pt;margin-top:26pt;width:420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B1046C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B1046C" w:rsidRDefault="00B1046C">
                          <w:bookmarkStart w:id="6" w:name="bmNaamLogo2" w:colFirst="2" w:colLast="2"/>
                          <w:bookmarkStart w:id="7" w:name="bmBeeldmerk2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B1046C" w:rsidRDefault="00B1046C"/>
                      </w:tc>
                      <w:tc>
                        <w:tcPr>
                          <w:tcW w:w="6240" w:type="dxa"/>
                        </w:tcPr>
                        <w:p w:rsidR="00B1046C" w:rsidRDefault="00B1046C">
                          <w:pPr>
                            <w:pStyle w:val="Huisstijl-Logo"/>
                          </w:pPr>
                        </w:p>
                      </w:tc>
                    </w:tr>
                    <w:bookmarkEnd w:id="6"/>
                    <w:bookmarkEnd w:id="7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004B2A5A" wp14:editId="5EA481A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511800" cy="13970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139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8090"/>
                          </w:tblGrid>
                          <w:tr w:rsidR="00B1046C" w:rsidTr="003A2A11">
                            <w:trPr>
                              <w:trHeight w:hRule="exact" w:val="2780"/>
                            </w:trPr>
                            <w:tc>
                              <w:tcPr>
                                <w:tcW w:w="8090" w:type="dxa"/>
                              </w:tcPr>
                              <w:p w:rsidR="00B1046C" w:rsidRDefault="00B1046C">
                                <w:bookmarkStart w:id="8" w:name="bmAfwLogo2" w:colFirst="0" w:colLast="0"/>
                              </w:p>
                            </w:tc>
                          </w:tr>
                          <w:bookmarkEnd w:id="8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7" type="#_x0000_t202" style="position:absolute;margin-left:0;margin-top:0;width:434pt;height:11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8090"/>
                    </w:tblGrid>
                    <w:tr w:rsidR="00B1046C" w:rsidTr="003A2A11">
                      <w:trPr>
                        <w:trHeight w:hRule="exact" w:val="2780"/>
                      </w:trPr>
                      <w:tc>
                        <w:tcPr>
                          <w:tcW w:w="8090" w:type="dxa"/>
                        </w:tcPr>
                        <w:p w:rsidR="00B1046C" w:rsidRDefault="00B1046C">
                          <w:bookmarkStart w:id="9" w:name="bmAfwLogo2" w:colFirst="0" w:colLast="0"/>
                        </w:p>
                      </w:tc>
                    </w:tr>
                    <w:bookmarkEnd w:id="9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B1046C" w:rsidRDefault="00B1046C"/>
  <w:p w:rsidR="00B1046C" w:rsidRDefault="00B1046C"/>
  <w:p w:rsidR="00B1046C" w:rsidRDefault="00B1046C"/>
  <w:p w:rsidR="00B1046C" w:rsidRDefault="00B1046C"/>
  <w:p w:rsidR="00B1046C" w:rsidRDefault="00B1046C"/>
  <w:p w:rsidR="00B1046C" w:rsidRDefault="00B1046C"/>
  <w:p w:rsidR="00B1046C" w:rsidRDefault="00B1046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C85EA9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49B8D2D5" wp14:editId="527D0720">
              <wp:simplePos x="0" y="0"/>
              <wp:positionH relativeFrom="page">
                <wp:posOffset>5467350</wp:posOffset>
              </wp:positionH>
              <wp:positionV relativeFrom="page">
                <wp:posOffset>4000500</wp:posOffset>
              </wp:positionV>
              <wp:extent cx="1676400" cy="36576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65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B1046C">
                            <w:tc>
                              <w:tcPr>
                                <w:tcW w:w="2520" w:type="dxa"/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0" w:name="bmGegevens1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B1046C" w:rsidRDefault="0063031A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 w:rsidR="00B1046C">
                                  <w:rPr>
                                    <w:rStyle w:val="Huisstijl-Gegeven"/>
                                  </w:rPr>
                                  <w:t xml:space="preserve">1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>april</w:t>
                                </w:r>
                                <w:r w:rsidR="00B1046C">
                                  <w:rPr>
                                    <w:rStyle w:val="Huisstijl-Gegeven"/>
                                  </w:rPr>
                                  <w:t xml:space="preserve"> 2013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B1046C" w:rsidRDefault="0063031A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21</w:t>
                                </w:r>
                                <w:r w:rsidR="00B1046C">
                                  <w:rPr>
                                    <w:rStyle w:val="Huisstijl-Gegeven"/>
                                  </w:rPr>
                                  <w:t xml:space="preserve">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>april</w:t>
                                </w:r>
                                <w:r w:rsidR="00B1046C">
                                  <w:rPr>
                                    <w:rStyle w:val="Huisstijl-Gegeven"/>
                                  </w:rPr>
                                  <w:t xml:space="preserve"> 2013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Project</w:t>
                                </w:r>
                              </w:p>
                              <w:p w:rsidR="00B1046C" w:rsidRDefault="0063031A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Optimalisatie zuurinstallatie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Bestek 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F</w:t>
                                </w:r>
                                <w:r w:rsidR="0063031A">
                                  <w:rPr>
                                    <w:rStyle w:val="Huisstijl-Gegeven"/>
                                  </w:rPr>
                                  <w:t>-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105-201</w:t>
                                </w:r>
                                <w:r w:rsidR="0063031A">
                                  <w:rPr>
                                    <w:rStyle w:val="Huisstijl-Gegeven"/>
                                  </w:rPr>
                                  <w:t>0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-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>E</w:t>
                                </w:r>
                                <w:r w:rsidR="0063031A">
                                  <w:rPr>
                                    <w:rStyle w:val="Huisstijl-Gegeven"/>
                                  </w:rPr>
                                  <w:t>001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Waterproductiebedrijf Eindhoven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Kopje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Kopje"/>
                                    <w:lang w:val="nl-BE"/>
                                  </w:rPr>
                                  <w:t>Versie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Gegeven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0.</w:t>
                                </w:r>
                                <w:r w:rsidR="0063031A">
                                  <w:rPr>
                                    <w:rStyle w:val="Huisstijl-Gegeven"/>
                                    <w:lang w:val="nl-BE"/>
                                  </w:rPr>
                                  <w:t>1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Kopje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Kopje"/>
                                    <w:lang w:val="nl-BE"/>
                                  </w:rPr>
                                  <w:t>Status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Gegeven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Design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C85EA9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bookmarkStart w:id="11" w:name="MijnPaginas"/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C85EA9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bookmarkEnd w:id="11"/>
                              </w:p>
                            </w:tc>
                          </w:tr>
                          <w:bookmarkEnd w:id="10"/>
                          <w:tr w:rsidR="00B1046C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B1046C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B1046C" w:rsidRDefault="00B1046C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</w:tc>
                          </w:tr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30.5pt;margin-top:315pt;width:132pt;height:4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213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Ind w:w="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B1046C">
                      <w:tc>
                        <w:tcPr>
                          <w:tcW w:w="2520" w:type="dxa"/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bookmarkStart w:id="12" w:name="bmGegevens1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B1046C" w:rsidRDefault="0063031A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2</w:t>
                          </w:r>
                          <w:r w:rsidR="00B1046C">
                            <w:rPr>
                              <w:rStyle w:val="Huisstijl-Gegeven"/>
                            </w:rPr>
                            <w:t xml:space="preserve">1 </w:t>
                          </w:r>
                          <w:r>
                            <w:rPr>
                              <w:rStyle w:val="Huisstijl-Gegeven"/>
                            </w:rPr>
                            <w:t>april</w:t>
                          </w:r>
                          <w:r w:rsidR="00B1046C">
                            <w:rPr>
                              <w:rStyle w:val="Huisstijl-Gegeven"/>
                            </w:rPr>
                            <w:t xml:space="preserve"> 2013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B1046C" w:rsidRDefault="0063031A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21</w:t>
                          </w:r>
                          <w:r w:rsidR="00B1046C">
                            <w:rPr>
                              <w:rStyle w:val="Huisstijl-Gegeven"/>
                            </w:rPr>
                            <w:t xml:space="preserve"> </w:t>
                          </w:r>
                          <w:r>
                            <w:rPr>
                              <w:rStyle w:val="Huisstijl-Gegeven"/>
                            </w:rPr>
                            <w:t>april</w:t>
                          </w:r>
                          <w:r w:rsidR="00B1046C">
                            <w:rPr>
                              <w:rStyle w:val="Huisstijl-Gegeven"/>
                            </w:rPr>
                            <w:t xml:space="preserve"> 2013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Project</w:t>
                          </w:r>
                        </w:p>
                        <w:p w:rsidR="00B1046C" w:rsidRDefault="0063031A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Optimalisatie zuurinstallatie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Bestek </w:t>
                          </w:r>
                          <w:r w:rsidRPr="00FF6411">
                            <w:rPr>
                              <w:rStyle w:val="Huisstijl-Gegeven"/>
                            </w:rPr>
                            <w:t>F</w:t>
                          </w:r>
                          <w:r w:rsidR="0063031A">
                            <w:rPr>
                              <w:rStyle w:val="Huisstijl-Gegeven"/>
                            </w:rPr>
                            <w:t>-</w:t>
                          </w:r>
                          <w:r w:rsidRPr="00FF6411">
                            <w:rPr>
                              <w:rStyle w:val="Huisstijl-Gegeven"/>
                            </w:rPr>
                            <w:t>105-201</w:t>
                          </w:r>
                          <w:r w:rsidR="0063031A">
                            <w:rPr>
                              <w:rStyle w:val="Huisstijl-Gegeven"/>
                            </w:rPr>
                            <w:t>0</w:t>
                          </w:r>
                          <w:r w:rsidRPr="00FF6411">
                            <w:rPr>
                              <w:rStyle w:val="Huisstijl-Gegeven"/>
                            </w:rPr>
                            <w:t>-</w:t>
                          </w:r>
                          <w:r>
                            <w:rPr>
                              <w:rStyle w:val="Huisstijl-Gegeven"/>
                            </w:rPr>
                            <w:t>E</w:t>
                          </w:r>
                          <w:r w:rsidR="0063031A">
                            <w:rPr>
                              <w:rStyle w:val="Huisstijl-Gegeven"/>
                            </w:rPr>
                            <w:t>001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Waterproductiebedrijf Eindhoven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Kopje"/>
                              <w:lang w:val="nl-BE"/>
                            </w:rPr>
                          </w:pPr>
                          <w:r w:rsidRPr="004A2838">
                            <w:rPr>
                              <w:rStyle w:val="Huisstijl-Kopje"/>
                              <w:lang w:val="nl-BE"/>
                            </w:rPr>
                            <w:t>Versie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Gegeven"/>
                              <w:lang w:val="nl-BE"/>
                            </w:rPr>
                          </w:pPr>
                          <w:r w:rsidRPr="004A2838">
                            <w:rPr>
                              <w:rStyle w:val="Huisstijl-Gegeven"/>
                              <w:lang w:val="nl-BE"/>
                            </w:rPr>
                            <w:t>0.</w:t>
                          </w:r>
                          <w:r w:rsidR="0063031A">
                            <w:rPr>
                              <w:rStyle w:val="Huisstijl-Gegeven"/>
                              <w:lang w:val="nl-BE"/>
                            </w:rPr>
                            <w:t>1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Kopje"/>
                              <w:lang w:val="nl-BE"/>
                            </w:rPr>
                          </w:pPr>
                          <w:r w:rsidRPr="004A2838">
                            <w:rPr>
                              <w:rStyle w:val="Huisstijl-Kopje"/>
                              <w:lang w:val="nl-BE"/>
                            </w:rPr>
                            <w:t>Status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Gegeven"/>
                              <w:lang w:val="nl-BE"/>
                            </w:rPr>
                          </w:pPr>
                          <w:r w:rsidRPr="004A2838">
                            <w:rPr>
                              <w:rStyle w:val="Huisstijl-Gegeven"/>
                              <w:lang w:val="nl-BE"/>
                            </w:rPr>
                            <w:t>Design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C85EA9">
                            <w:rPr>
                              <w:rStyle w:val="Huisstijl-Gegeven"/>
                            </w:rPr>
                            <w:t>1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bookmarkStart w:id="13" w:name="MijnPaginas"/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C85EA9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bookmarkEnd w:id="13"/>
                        </w:p>
                      </w:tc>
                    </w:tr>
                    <w:bookmarkEnd w:id="12"/>
                    <w:tr w:rsidR="00B1046C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3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B1046C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6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B1046C" w:rsidRDefault="00B1046C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</w:tc>
                    </w:tr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6192" behindDoc="0" locked="1" layoutInCell="0" allowOverlap="1" wp14:anchorId="218736FC" wp14:editId="5B552BA6">
              <wp:simplePos x="0" y="0"/>
              <wp:positionH relativeFrom="page">
                <wp:posOffset>5715000</wp:posOffset>
              </wp:positionH>
              <wp:positionV relativeFrom="page">
                <wp:posOffset>355600</wp:posOffset>
              </wp:positionV>
              <wp:extent cx="1676400" cy="33528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352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B1046C" w:rsidRPr="004A2838">
                            <w:tc>
                              <w:tcPr>
                                <w:tcW w:w="2520" w:type="dxa"/>
                              </w:tcPr>
                              <w:p w:rsidR="00B1046C" w:rsidRDefault="0063031A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4" w:name="bmBedrijf1" w:colFirst="0" w:colLast="0"/>
                                <w:r>
                                  <w:rPr>
                                    <w:rStyle w:val="Huisstijl-Kopje"/>
                                  </w:rPr>
                                  <w:t>RLD Automation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  <w:p w:rsidR="00B1046C" w:rsidRDefault="0063031A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van Sonsbeeckstraat 11</w:t>
                                </w:r>
                              </w:p>
                              <w:p w:rsidR="00B1046C" w:rsidRDefault="0063031A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5344</w:t>
                                </w:r>
                                <w:r w:rsidR="00B1046C"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  <w:r>
                                  <w:rPr>
                                    <w:rStyle w:val="Huisstijl-Kopje"/>
                                  </w:rPr>
                                  <w:t>JB</w:t>
                                </w:r>
                                <w:r w:rsidR="00B1046C">
                                  <w:rPr>
                                    <w:rStyle w:val="Huisstijl-Kopje"/>
                                  </w:rPr>
                                  <w:t xml:space="preserve">  </w:t>
                                </w:r>
                                <w:r>
                                  <w:rPr>
                                    <w:rStyle w:val="Huisstijl-Kopje"/>
                                  </w:rPr>
                                  <w:t>Oss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Telefoon 0</w:t>
                                </w:r>
                                <w:r w:rsidR="0063031A">
                                  <w:rPr>
                                    <w:rStyle w:val="Huisstijl-Kopje"/>
                                  </w:rPr>
                                  <w:t>4</w:t>
                                </w:r>
                                <w:r>
                                  <w:rPr>
                                    <w:rStyle w:val="Huisstijl-Kopje"/>
                                  </w:rPr>
                                  <w:t>1</w:t>
                                </w:r>
                                <w:r w:rsidR="0063031A">
                                  <w:rPr>
                                    <w:rStyle w:val="Huisstijl-Kopje"/>
                                  </w:rPr>
                                  <w:t>2</w:t>
                                </w:r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  <w:r w:rsidR="0063031A">
                                  <w:rPr>
                                    <w:rStyle w:val="Huisstijl-Kopje"/>
                                  </w:rPr>
                                  <w:t>–</w:t>
                                </w:r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  <w:r w:rsidR="0063031A">
                                  <w:rPr>
                                    <w:rStyle w:val="Huisstijl-Kopje"/>
                                  </w:rPr>
                                  <w:t>6 55</w:t>
                                </w:r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  <w:r w:rsidR="0063031A">
                                  <w:rPr>
                                    <w:rStyle w:val="Huisstijl-Kopje"/>
                                  </w:rPr>
                                  <w:t>99</w:t>
                                </w:r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  <w:r w:rsidR="0063031A">
                                  <w:rPr>
                                    <w:rStyle w:val="Huisstijl-Kopje"/>
                                  </w:rPr>
                                  <w:t>0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Fax 0</w:t>
                                </w:r>
                                <w:r w:rsidR="0063031A">
                                  <w:rPr>
                                    <w:rStyle w:val="Huisstijl-Kopje"/>
                                    <w:lang w:val="fr-FR"/>
                                  </w:rPr>
                                  <w:t>4</w:t>
                                </w: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1</w:t>
                                </w:r>
                                <w:r w:rsidR="0063031A">
                                  <w:rPr>
                                    <w:rStyle w:val="Huisstijl-Kopje"/>
                                    <w:lang w:val="fr-FR"/>
                                  </w:rPr>
                                  <w:t>2</w:t>
                                </w: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 xml:space="preserve"> </w:t>
                                </w:r>
                                <w:r w:rsidR="0063031A">
                                  <w:rPr>
                                    <w:rStyle w:val="Huisstijl-Kopje"/>
                                    <w:lang w:val="fr-FR"/>
                                  </w:rPr>
                                  <w:t>–</w:t>
                                </w: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 xml:space="preserve"> </w:t>
                                </w:r>
                                <w:r w:rsidR="0063031A">
                                  <w:rPr>
                                    <w:rStyle w:val="Huisstijl-Kopje"/>
                                    <w:lang w:val="fr-FR"/>
                                  </w:rPr>
                                  <w:t>6 55 99 1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info@</w:t>
                                </w:r>
                                <w:r w:rsidR="0063031A">
                                  <w:rPr>
                                    <w:rStyle w:val="Huisstijl-Kopje"/>
                                    <w:lang w:val="fr-FR"/>
                                  </w:rPr>
                                  <w:t>rldautomation</w:t>
                                </w: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.</w:t>
                                </w:r>
                                <w:r w:rsidR="0063031A">
                                  <w:rPr>
                                    <w:rStyle w:val="Huisstijl-Kopje"/>
                                    <w:lang w:val="fr-FR"/>
                                  </w:rPr>
                                  <w:t>eu</w:t>
                                </w:r>
                              </w:p>
                              <w:p w:rsidR="00B1046C" w:rsidRDefault="0063031A" w:rsidP="0063031A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www.rldautomation.eu</w:t>
                                </w:r>
                              </w:p>
                            </w:tc>
                          </w:tr>
                          <w:bookmarkEnd w:id="14"/>
                        </w:tbl>
                        <w:p w:rsidR="00B1046C" w:rsidRDefault="00B1046C">
                          <w:pPr>
                            <w:rPr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450pt;margin-top:28pt;width:132pt;height:264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B1046C" w:rsidRPr="004A2838">
                      <w:tc>
                        <w:tcPr>
                          <w:tcW w:w="2520" w:type="dxa"/>
                        </w:tcPr>
                        <w:p w:rsidR="00B1046C" w:rsidRDefault="0063031A">
                          <w:pPr>
                            <w:rPr>
                              <w:rStyle w:val="Huisstijl-Kopje"/>
                            </w:rPr>
                          </w:pPr>
                          <w:bookmarkStart w:id="15" w:name="bmBedrijf1" w:colFirst="0" w:colLast="0"/>
                          <w:r>
                            <w:rPr>
                              <w:rStyle w:val="Huisstijl-Kopje"/>
                            </w:rPr>
                            <w:t>RLD Automation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</w:p>
                        <w:p w:rsidR="00B1046C" w:rsidRDefault="0063031A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van Sonsbeeckstraat 11</w:t>
                          </w:r>
                        </w:p>
                        <w:p w:rsidR="00B1046C" w:rsidRDefault="0063031A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5344</w:t>
                          </w:r>
                          <w:r w:rsidR="00B1046C">
                            <w:rPr>
                              <w:rStyle w:val="Huisstijl-Kopje"/>
                            </w:rPr>
                            <w:t xml:space="preserve"> </w:t>
                          </w:r>
                          <w:r>
                            <w:rPr>
                              <w:rStyle w:val="Huisstijl-Kopje"/>
                            </w:rPr>
                            <w:t>JB</w:t>
                          </w:r>
                          <w:r w:rsidR="00B1046C">
                            <w:rPr>
                              <w:rStyle w:val="Huisstijl-Kopje"/>
                            </w:rPr>
                            <w:t xml:space="preserve">  </w:t>
                          </w:r>
                          <w:r>
                            <w:rPr>
                              <w:rStyle w:val="Huisstijl-Kopje"/>
                            </w:rPr>
                            <w:t>Oss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Telefoon 0</w:t>
                          </w:r>
                          <w:r w:rsidR="0063031A">
                            <w:rPr>
                              <w:rStyle w:val="Huisstijl-Kopje"/>
                            </w:rPr>
                            <w:t>4</w:t>
                          </w:r>
                          <w:r>
                            <w:rPr>
                              <w:rStyle w:val="Huisstijl-Kopje"/>
                            </w:rPr>
                            <w:t>1</w:t>
                          </w:r>
                          <w:r w:rsidR="0063031A">
                            <w:rPr>
                              <w:rStyle w:val="Huisstijl-Kopje"/>
                            </w:rPr>
                            <w:t>2</w:t>
                          </w:r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  <w:r w:rsidR="0063031A">
                            <w:rPr>
                              <w:rStyle w:val="Huisstijl-Kopje"/>
                            </w:rPr>
                            <w:t>–</w:t>
                          </w:r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  <w:r w:rsidR="0063031A">
                            <w:rPr>
                              <w:rStyle w:val="Huisstijl-Kopje"/>
                            </w:rPr>
                            <w:t>6 55</w:t>
                          </w:r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  <w:r w:rsidR="0063031A">
                            <w:rPr>
                              <w:rStyle w:val="Huisstijl-Kopje"/>
                            </w:rPr>
                            <w:t>99</w:t>
                          </w:r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  <w:r w:rsidR="0063031A">
                            <w:rPr>
                              <w:rStyle w:val="Huisstijl-Kopje"/>
                            </w:rPr>
                            <w:t>0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Fax 0</w:t>
                          </w:r>
                          <w:r w:rsidR="0063031A">
                            <w:rPr>
                              <w:rStyle w:val="Huisstijl-Kopje"/>
                              <w:lang w:val="fr-FR"/>
                            </w:rPr>
                            <w:t>4</w:t>
                          </w:r>
                          <w:r>
                            <w:rPr>
                              <w:rStyle w:val="Huisstijl-Kopje"/>
                              <w:lang w:val="fr-FR"/>
                            </w:rPr>
                            <w:t>1</w:t>
                          </w:r>
                          <w:r w:rsidR="0063031A">
                            <w:rPr>
                              <w:rStyle w:val="Huisstijl-Kopje"/>
                              <w:lang w:val="fr-FR"/>
                            </w:rPr>
                            <w:t>2</w:t>
                          </w:r>
                          <w:r>
                            <w:rPr>
                              <w:rStyle w:val="Huisstijl-Kopje"/>
                              <w:lang w:val="fr-FR"/>
                            </w:rPr>
                            <w:t xml:space="preserve"> </w:t>
                          </w:r>
                          <w:r w:rsidR="0063031A">
                            <w:rPr>
                              <w:rStyle w:val="Huisstijl-Kopje"/>
                              <w:lang w:val="fr-FR"/>
                            </w:rPr>
                            <w:t>–</w:t>
                          </w:r>
                          <w:r>
                            <w:rPr>
                              <w:rStyle w:val="Huisstijl-Kopje"/>
                              <w:lang w:val="fr-FR"/>
                            </w:rPr>
                            <w:t xml:space="preserve"> </w:t>
                          </w:r>
                          <w:r w:rsidR="0063031A">
                            <w:rPr>
                              <w:rStyle w:val="Huisstijl-Kopje"/>
                              <w:lang w:val="fr-FR"/>
                            </w:rPr>
                            <w:t>6 55 99 1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info@</w:t>
                          </w:r>
                          <w:r w:rsidR="0063031A">
                            <w:rPr>
                              <w:rStyle w:val="Huisstijl-Kopje"/>
                              <w:lang w:val="fr-FR"/>
                            </w:rPr>
                            <w:t>rldautomation</w:t>
                          </w:r>
                          <w:r>
                            <w:rPr>
                              <w:rStyle w:val="Huisstijl-Kopje"/>
                              <w:lang w:val="fr-FR"/>
                            </w:rPr>
                            <w:t>.</w:t>
                          </w:r>
                          <w:r w:rsidR="0063031A">
                            <w:rPr>
                              <w:rStyle w:val="Huisstijl-Kopje"/>
                              <w:lang w:val="fr-FR"/>
                            </w:rPr>
                            <w:t>eu</w:t>
                          </w:r>
                        </w:p>
                        <w:p w:rsidR="00B1046C" w:rsidRDefault="0063031A" w:rsidP="0063031A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www.rldautomation.eu</w:t>
                          </w:r>
                        </w:p>
                      </w:tc>
                    </w:tr>
                    <w:bookmarkEnd w:id="15"/>
                  </w:tbl>
                  <w:p w:rsidR="00B1046C" w:rsidRDefault="00B1046C">
                    <w:pPr>
                      <w:rPr>
                        <w:lang w:val="fr-FR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5168" behindDoc="0" locked="1" layoutInCell="0" allowOverlap="1" wp14:anchorId="6D7871CB" wp14:editId="40B26791">
              <wp:simplePos x="0" y="0"/>
              <wp:positionH relativeFrom="page">
                <wp:posOffset>457200</wp:posOffset>
              </wp:positionH>
              <wp:positionV relativeFrom="page">
                <wp:posOffset>333375</wp:posOffset>
              </wp:positionV>
              <wp:extent cx="5334000" cy="5334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B1046C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B1046C" w:rsidRDefault="00B1046C">
                                <w:bookmarkStart w:id="16" w:name="bmNaamLogo1" w:colFirst="2" w:colLast="2"/>
                                <w:bookmarkStart w:id="17" w:name="bmBeeldmerk1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B1046C" w:rsidRDefault="00B1046C"/>
                            </w:tc>
                            <w:tc>
                              <w:tcPr>
                                <w:tcW w:w="6240" w:type="dxa"/>
                              </w:tcPr>
                              <w:p w:rsidR="00B1046C" w:rsidRDefault="00B1046C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16"/>
                          <w:bookmarkEnd w:id="17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0" type="#_x0000_t202" style="position:absolute;margin-left:36pt;margin-top:26.25pt;width:420pt;height:4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B1046C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B1046C" w:rsidRDefault="00B1046C">
                          <w:bookmarkStart w:id="18" w:name="bmNaamLogo1" w:colFirst="2" w:colLast="2"/>
                          <w:bookmarkStart w:id="19" w:name="bmBeeldmerk1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B1046C" w:rsidRDefault="00B1046C"/>
                      </w:tc>
                      <w:tc>
                        <w:tcPr>
                          <w:tcW w:w="6240" w:type="dxa"/>
                        </w:tcPr>
                        <w:p w:rsidR="00B1046C" w:rsidRDefault="00B1046C">
                          <w:pPr>
                            <w:pStyle w:val="Huisstijl-Logo"/>
                          </w:pPr>
                        </w:p>
                      </w:tc>
                    </w:tr>
                    <w:bookmarkEnd w:id="18"/>
                    <w:bookmarkEnd w:id="19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B1046C" w:rsidRDefault="0009255D">
    <w:r>
      <w:rPr>
        <w:noProof/>
      </w:rPr>
      <w:drawing>
        <wp:anchor distT="0" distB="0" distL="114300" distR="114300" simplePos="0" relativeHeight="251664384" behindDoc="0" locked="0" layoutInCell="1" allowOverlap="1" wp14:anchorId="173BF208" wp14:editId="71C0D3E7">
          <wp:simplePos x="0" y="0"/>
          <wp:positionH relativeFrom="column">
            <wp:posOffset>0</wp:posOffset>
          </wp:positionH>
          <wp:positionV relativeFrom="paragraph">
            <wp:posOffset>156845</wp:posOffset>
          </wp:positionV>
          <wp:extent cx="1038225" cy="743803"/>
          <wp:effectExtent l="0" t="0" r="0" b="0"/>
          <wp:wrapNone/>
          <wp:docPr id="8" name="Picture 8" descr="R:\handtekening\RLD-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handtekening\RLD-logo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43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9498F73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194C285D"/>
    <w:multiLevelType w:val="multilevel"/>
    <w:tmpl w:val="B27609DA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480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48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2"/>
        </w:tabs>
        <w:ind w:left="19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4"/>
        </w:tabs>
        <w:ind w:left="2424" w:hanging="1584"/>
      </w:pPr>
      <w:rPr>
        <w:rFonts w:hint="default"/>
      </w:rPr>
    </w:lvl>
  </w:abstractNum>
  <w:abstractNum w:abstractNumId="2">
    <w:nsid w:val="1B624568"/>
    <w:multiLevelType w:val="multilevel"/>
    <w:tmpl w:val="546E894A"/>
    <w:lvl w:ilvl="0">
      <w:start w:val="1"/>
      <w:numFmt w:val="bullet"/>
      <w:pStyle w:val="ListBullet3"/>
      <w:lvlText w:val=""/>
      <w:lvlJc w:val="left"/>
      <w:pPr>
        <w:tabs>
          <w:tab w:val="num" w:pos="926"/>
        </w:tabs>
        <w:ind w:left="92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3">
    <w:nsid w:val="1C7140EF"/>
    <w:multiLevelType w:val="hybridMultilevel"/>
    <w:tmpl w:val="CFA0CA3C"/>
    <w:lvl w:ilvl="0" w:tplc="2D58DA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3C0015"/>
    <w:multiLevelType w:val="hybridMultilevel"/>
    <w:tmpl w:val="43E8912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E7025"/>
    <w:multiLevelType w:val="hybridMultilevel"/>
    <w:tmpl w:val="01601D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ED0A45"/>
    <w:multiLevelType w:val="singleLevel"/>
    <w:tmpl w:val="D690DF5C"/>
    <w:lvl w:ilvl="0">
      <w:start w:val="1"/>
      <w:numFmt w:val="bullet"/>
      <w:pStyle w:val="NormalInden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7">
    <w:nsid w:val="3E14367B"/>
    <w:multiLevelType w:val="hybridMultilevel"/>
    <w:tmpl w:val="E0C693A8"/>
    <w:lvl w:ilvl="0" w:tplc="3DCC09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C74263"/>
    <w:multiLevelType w:val="multilevel"/>
    <w:tmpl w:val="20A023DC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9">
    <w:nsid w:val="79FA333B"/>
    <w:multiLevelType w:val="multilevel"/>
    <w:tmpl w:val="16BEF9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/>
  <w:attachedTemplate r:id="rId1"/>
  <w:defaultTabStop w:val="708"/>
  <w:hyphenationZone w:val="425"/>
  <w:drawingGridHorizontalSpacing w:val="95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2eOndertekenaarVinkje" w:val="0"/>
    <w:docVar w:name="AanmaakDatum" w:val="27-05-2003"/>
    <w:docVar w:name="Aantal" w:val="1"/>
    <w:docVar w:name="AfdelingID" w:val="0"/>
    <w:docVar w:name="AkkoordOpdracht" w:val="0"/>
    <w:docVar w:name="AkkoordProject" w:val="0"/>
    <w:docVar w:name="Auteurs" w:val="Gerben van der Velden"/>
    <w:docVar w:name="Bedrijf" w:val="HVL Eindhoven"/>
    <w:docVar w:name="BedrijfID" w:val="12"/>
    <w:docVar w:name="BijlageCC" w:val="0"/>
    <w:docVar w:name="Datum" w:val="05-03-2008"/>
    <w:docVar w:name="DatumBespreking" w:val="&lt;Dat.update&gt;"/>
    <w:docVar w:name="DatumOpgesteld" w:val="02-03-2007"/>
    <w:docVar w:name="DocRegDocType" w:val="U"/>
    <w:docVar w:name="DocRegStatus" w:val="0"/>
    <w:docVar w:name="Document" w:val="Rapport"/>
    <w:docVar w:name="Documentnaam" w:val="&lt;Doc.naam&gt;"/>
    <w:docVar w:name="Documentnr" w:val="&lt;Doc.nummer&gt;"/>
    <w:docVar w:name="Doorkiesfaxnummer" w:val="040 - 292 95 07"/>
    <w:docVar w:name="Doorkiesnummer" w:val="040 - 292 94 10"/>
    <w:docVar w:name="DummyAantalPagGeplaatst" w:val="1"/>
    <w:docVar w:name="Eerste" w:val="1"/>
    <w:docVar w:name="Email" w:val="f.f.j.g.peeters@hvl.nl"/>
    <w:docVar w:name="GebrDRContactID" w:val="2"/>
    <w:docVar w:name="LicCode" w:val="TBI"/>
    <w:docVar w:name="MergeLayout" w:val="RelatieBeheer"/>
    <w:docVar w:name="MergeStatus" w:val="-1"/>
    <w:docVar w:name="NaamKlant" w:val="Brabant Water"/>
    <w:docVar w:name="NaamProject" w:val="&lt;Project&gt;"/>
    <w:docVar w:name="NawFile" w:val="Single.naw"/>
    <w:docVar w:name="Ondertekenaar" w:val="Bogers A.M."/>
    <w:docVar w:name="OndertekenaarVoluit" w:val="ir. A.M. Bogers"/>
    <w:docVar w:name="Onderwerp" w:val="Waterproductiebedrijf Eindhoven_x000d__x000a__x000d__x000a_Algemeen"/>
    <w:docVar w:name="PlaatsKixCode" w:val="0"/>
    <w:docVar w:name="Project" w:val="Ombouw P8/PSMX Waterproductiebedrijf Eindhoven"/>
    <w:docVar w:name="ReactieDatum_Status" w:val="0"/>
    <w:docVar w:name="Sjabloon" w:val="RAPPORT"/>
    <w:docVar w:name="Status" w:val="As Built"/>
    <w:docVar w:name="Taal" w:val="NL"/>
    <w:docVar w:name="Titel" w:val="Technisch ontwerp"/>
    <w:docVar w:name="UserName" w:val="F.F.J.G.Peeters"/>
    <w:docVar w:name="Versie" w:val="4.6.7"/>
    <w:docVar w:name="VersieMaatwerk" w:val="2.4"/>
    <w:docVar w:name="Versienummer" w:val="1.1"/>
    <w:docVar w:name="VervalDatum" w:val="19-03-2008"/>
    <w:docVar w:name="VervalDatum_Termijnen" w:val="14 dagen"/>
    <w:docVar w:name="VestigingID" w:val="0"/>
    <w:docVar w:name="VoorAkkoordNaam_Status" w:val="0"/>
    <w:docVar w:name="Wijzig" w:val="1"/>
  </w:docVars>
  <w:rsids>
    <w:rsidRoot w:val="0019432B"/>
    <w:rsid w:val="00011D8D"/>
    <w:rsid w:val="00015609"/>
    <w:rsid w:val="00017359"/>
    <w:rsid w:val="00020BBF"/>
    <w:rsid w:val="00037CDB"/>
    <w:rsid w:val="00043F33"/>
    <w:rsid w:val="000513BB"/>
    <w:rsid w:val="00061839"/>
    <w:rsid w:val="00063AC2"/>
    <w:rsid w:val="00064A50"/>
    <w:rsid w:val="00081E5D"/>
    <w:rsid w:val="0008523B"/>
    <w:rsid w:val="0009242D"/>
    <w:rsid w:val="0009255D"/>
    <w:rsid w:val="00097257"/>
    <w:rsid w:val="000A5389"/>
    <w:rsid w:val="000A58B5"/>
    <w:rsid w:val="000B1008"/>
    <w:rsid w:val="000B1CCE"/>
    <w:rsid w:val="000B311C"/>
    <w:rsid w:val="000B4F7B"/>
    <w:rsid w:val="000B73FE"/>
    <w:rsid w:val="000C4353"/>
    <w:rsid w:val="000E034D"/>
    <w:rsid w:val="000E3064"/>
    <w:rsid w:val="000E32A0"/>
    <w:rsid w:val="000F091F"/>
    <w:rsid w:val="000F18B8"/>
    <w:rsid w:val="000F6771"/>
    <w:rsid w:val="00102311"/>
    <w:rsid w:val="00102CA8"/>
    <w:rsid w:val="00106F6D"/>
    <w:rsid w:val="001122E7"/>
    <w:rsid w:val="00121E27"/>
    <w:rsid w:val="00130729"/>
    <w:rsid w:val="00131876"/>
    <w:rsid w:val="00133F7C"/>
    <w:rsid w:val="00143CD6"/>
    <w:rsid w:val="001518BC"/>
    <w:rsid w:val="00153FE6"/>
    <w:rsid w:val="001549D6"/>
    <w:rsid w:val="0016074E"/>
    <w:rsid w:val="001639BC"/>
    <w:rsid w:val="00167B44"/>
    <w:rsid w:val="001738F1"/>
    <w:rsid w:val="001758CD"/>
    <w:rsid w:val="0018605B"/>
    <w:rsid w:val="00191083"/>
    <w:rsid w:val="001913EB"/>
    <w:rsid w:val="00191E45"/>
    <w:rsid w:val="0019432B"/>
    <w:rsid w:val="00195ECC"/>
    <w:rsid w:val="0019743F"/>
    <w:rsid w:val="001B239B"/>
    <w:rsid w:val="001B7B15"/>
    <w:rsid w:val="001C0E50"/>
    <w:rsid w:val="001C5415"/>
    <w:rsid w:val="001C598C"/>
    <w:rsid w:val="001C752B"/>
    <w:rsid w:val="001D0B23"/>
    <w:rsid w:val="001D1247"/>
    <w:rsid w:val="001D2C6D"/>
    <w:rsid w:val="001D74B2"/>
    <w:rsid w:val="001E016C"/>
    <w:rsid w:val="001E6D53"/>
    <w:rsid w:val="001F3F60"/>
    <w:rsid w:val="001F6C4C"/>
    <w:rsid w:val="00200522"/>
    <w:rsid w:val="002008DD"/>
    <w:rsid w:val="002051DA"/>
    <w:rsid w:val="0020556C"/>
    <w:rsid w:val="00213376"/>
    <w:rsid w:val="00214A37"/>
    <w:rsid w:val="0023099B"/>
    <w:rsid w:val="002367B2"/>
    <w:rsid w:val="00245147"/>
    <w:rsid w:val="00261EE4"/>
    <w:rsid w:val="00266FBB"/>
    <w:rsid w:val="002765F4"/>
    <w:rsid w:val="00276D3E"/>
    <w:rsid w:val="00291EB5"/>
    <w:rsid w:val="00293C8C"/>
    <w:rsid w:val="00295B70"/>
    <w:rsid w:val="002A3BBC"/>
    <w:rsid w:val="002A5830"/>
    <w:rsid w:val="002B335F"/>
    <w:rsid w:val="002C5256"/>
    <w:rsid w:val="002C5D67"/>
    <w:rsid w:val="002D4428"/>
    <w:rsid w:val="002D7AB7"/>
    <w:rsid w:val="002E7D2E"/>
    <w:rsid w:val="002F3BC7"/>
    <w:rsid w:val="002F6942"/>
    <w:rsid w:val="0030505A"/>
    <w:rsid w:val="00312545"/>
    <w:rsid w:val="0031341C"/>
    <w:rsid w:val="00316BAF"/>
    <w:rsid w:val="003179EA"/>
    <w:rsid w:val="00320489"/>
    <w:rsid w:val="00326332"/>
    <w:rsid w:val="00334A27"/>
    <w:rsid w:val="00336205"/>
    <w:rsid w:val="00336E6D"/>
    <w:rsid w:val="0034128D"/>
    <w:rsid w:val="0034343B"/>
    <w:rsid w:val="00343B81"/>
    <w:rsid w:val="003464F1"/>
    <w:rsid w:val="00347E9D"/>
    <w:rsid w:val="00357CA1"/>
    <w:rsid w:val="00357F23"/>
    <w:rsid w:val="00373E0C"/>
    <w:rsid w:val="0037526D"/>
    <w:rsid w:val="00377455"/>
    <w:rsid w:val="003805A7"/>
    <w:rsid w:val="00381623"/>
    <w:rsid w:val="00383C9C"/>
    <w:rsid w:val="00383E89"/>
    <w:rsid w:val="00390773"/>
    <w:rsid w:val="00390A4D"/>
    <w:rsid w:val="003A2A11"/>
    <w:rsid w:val="003B2224"/>
    <w:rsid w:val="003B54C7"/>
    <w:rsid w:val="003B54F1"/>
    <w:rsid w:val="003C15BC"/>
    <w:rsid w:val="003C2539"/>
    <w:rsid w:val="003C76CF"/>
    <w:rsid w:val="003D174B"/>
    <w:rsid w:val="003D3DE4"/>
    <w:rsid w:val="003F18B3"/>
    <w:rsid w:val="003F6974"/>
    <w:rsid w:val="00405B9B"/>
    <w:rsid w:val="00405CDD"/>
    <w:rsid w:val="004117B5"/>
    <w:rsid w:val="0042337D"/>
    <w:rsid w:val="00425CC1"/>
    <w:rsid w:val="0043427A"/>
    <w:rsid w:val="0044127F"/>
    <w:rsid w:val="004449FB"/>
    <w:rsid w:val="00454FDE"/>
    <w:rsid w:val="0046785E"/>
    <w:rsid w:val="0049621F"/>
    <w:rsid w:val="0049715E"/>
    <w:rsid w:val="004A2838"/>
    <w:rsid w:val="004B0C9F"/>
    <w:rsid w:val="004B3FE1"/>
    <w:rsid w:val="004C1E50"/>
    <w:rsid w:val="004C4B5D"/>
    <w:rsid w:val="004D481F"/>
    <w:rsid w:val="004F0263"/>
    <w:rsid w:val="004F4B52"/>
    <w:rsid w:val="004F4E06"/>
    <w:rsid w:val="004F5DA1"/>
    <w:rsid w:val="00512FAA"/>
    <w:rsid w:val="0051397C"/>
    <w:rsid w:val="00514802"/>
    <w:rsid w:val="005219AD"/>
    <w:rsid w:val="005262C7"/>
    <w:rsid w:val="00533BAA"/>
    <w:rsid w:val="00541C45"/>
    <w:rsid w:val="00565057"/>
    <w:rsid w:val="00565D69"/>
    <w:rsid w:val="0058524F"/>
    <w:rsid w:val="00585598"/>
    <w:rsid w:val="00587BF5"/>
    <w:rsid w:val="00590BA0"/>
    <w:rsid w:val="00590BD6"/>
    <w:rsid w:val="00590DF1"/>
    <w:rsid w:val="0059449E"/>
    <w:rsid w:val="005A4BF5"/>
    <w:rsid w:val="005B38F1"/>
    <w:rsid w:val="005B408A"/>
    <w:rsid w:val="005D1A58"/>
    <w:rsid w:val="005D524D"/>
    <w:rsid w:val="005E04BC"/>
    <w:rsid w:val="006040A7"/>
    <w:rsid w:val="006052D1"/>
    <w:rsid w:val="0062083D"/>
    <w:rsid w:val="0063031A"/>
    <w:rsid w:val="006417DD"/>
    <w:rsid w:val="00646A82"/>
    <w:rsid w:val="00647FD3"/>
    <w:rsid w:val="00655AF9"/>
    <w:rsid w:val="00663889"/>
    <w:rsid w:val="006848D4"/>
    <w:rsid w:val="006865FB"/>
    <w:rsid w:val="00690CA7"/>
    <w:rsid w:val="00691A0A"/>
    <w:rsid w:val="00695952"/>
    <w:rsid w:val="006B172E"/>
    <w:rsid w:val="006C4823"/>
    <w:rsid w:val="006D2D65"/>
    <w:rsid w:val="006E0861"/>
    <w:rsid w:val="006E1DE9"/>
    <w:rsid w:val="006E7211"/>
    <w:rsid w:val="007000BD"/>
    <w:rsid w:val="00707476"/>
    <w:rsid w:val="007112EA"/>
    <w:rsid w:val="00712109"/>
    <w:rsid w:val="007153D2"/>
    <w:rsid w:val="007247BC"/>
    <w:rsid w:val="00725574"/>
    <w:rsid w:val="007278D3"/>
    <w:rsid w:val="007319A4"/>
    <w:rsid w:val="007348A1"/>
    <w:rsid w:val="00734F23"/>
    <w:rsid w:val="00740E42"/>
    <w:rsid w:val="00741DB5"/>
    <w:rsid w:val="00750381"/>
    <w:rsid w:val="007529A9"/>
    <w:rsid w:val="007552B1"/>
    <w:rsid w:val="007570C7"/>
    <w:rsid w:val="00760323"/>
    <w:rsid w:val="00762C6F"/>
    <w:rsid w:val="00764B78"/>
    <w:rsid w:val="00765932"/>
    <w:rsid w:val="00773E32"/>
    <w:rsid w:val="00781087"/>
    <w:rsid w:val="00782153"/>
    <w:rsid w:val="00795015"/>
    <w:rsid w:val="007A15D0"/>
    <w:rsid w:val="007A1C5B"/>
    <w:rsid w:val="007A458D"/>
    <w:rsid w:val="007A4E79"/>
    <w:rsid w:val="007B40AC"/>
    <w:rsid w:val="007B55B5"/>
    <w:rsid w:val="007B5B0B"/>
    <w:rsid w:val="007B759E"/>
    <w:rsid w:val="007C6774"/>
    <w:rsid w:val="007D2C17"/>
    <w:rsid w:val="007D7F64"/>
    <w:rsid w:val="007D7FA4"/>
    <w:rsid w:val="007E29B0"/>
    <w:rsid w:val="007E2D85"/>
    <w:rsid w:val="007E4521"/>
    <w:rsid w:val="007E5F60"/>
    <w:rsid w:val="007F1DCD"/>
    <w:rsid w:val="007F2677"/>
    <w:rsid w:val="007F7BF4"/>
    <w:rsid w:val="0080194E"/>
    <w:rsid w:val="008175BA"/>
    <w:rsid w:val="00820287"/>
    <w:rsid w:val="00841BBE"/>
    <w:rsid w:val="0085135E"/>
    <w:rsid w:val="00853D8A"/>
    <w:rsid w:val="0086238E"/>
    <w:rsid w:val="0086330B"/>
    <w:rsid w:val="00874EEB"/>
    <w:rsid w:val="00885526"/>
    <w:rsid w:val="00886212"/>
    <w:rsid w:val="008914BF"/>
    <w:rsid w:val="00896931"/>
    <w:rsid w:val="008A5629"/>
    <w:rsid w:val="008A7C64"/>
    <w:rsid w:val="008B1C11"/>
    <w:rsid w:val="008B20EA"/>
    <w:rsid w:val="008B2AE2"/>
    <w:rsid w:val="008D1CDD"/>
    <w:rsid w:val="008E221B"/>
    <w:rsid w:val="008E2906"/>
    <w:rsid w:val="008F7ABB"/>
    <w:rsid w:val="009115F4"/>
    <w:rsid w:val="00911F0F"/>
    <w:rsid w:val="00915C1B"/>
    <w:rsid w:val="00927351"/>
    <w:rsid w:val="0094025F"/>
    <w:rsid w:val="00945CFB"/>
    <w:rsid w:val="0095383C"/>
    <w:rsid w:val="009630B0"/>
    <w:rsid w:val="00966B76"/>
    <w:rsid w:val="009672B6"/>
    <w:rsid w:val="00967F18"/>
    <w:rsid w:val="009720B8"/>
    <w:rsid w:val="00974E04"/>
    <w:rsid w:val="00987721"/>
    <w:rsid w:val="00987C39"/>
    <w:rsid w:val="009962A7"/>
    <w:rsid w:val="009972E0"/>
    <w:rsid w:val="009A10E1"/>
    <w:rsid w:val="009A7675"/>
    <w:rsid w:val="009C28A9"/>
    <w:rsid w:val="009C66B6"/>
    <w:rsid w:val="009D38F1"/>
    <w:rsid w:val="009D7441"/>
    <w:rsid w:val="009D7533"/>
    <w:rsid w:val="00A00ABD"/>
    <w:rsid w:val="00A14131"/>
    <w:rsid w:val="00A15FDC"/>
    <w:rsid w:val="00A17B35"/>
    <w:rsid w:val="00A2684A"/>
    <w:rsid w:val="00A308B0"/>
    <w:rsid w:val="00A42AEF"/>
    <w:rsid w:val="00A42B76"/>
    <w:rsid w:val="00A50629"/>
    <w:rsid w:val="00A516F7"/>
    <w:rsid w:val="00A53F77"/>
    <w:rsid w:val="00A55361"/>
    <w:rsid w:val="00A619BD"/>
    <w:rsid w:val="00A61AF8"/>
    <w:rsid w:val="00A632A8"/>
    <w:rsid w:val="00A63A4C"/>
    <w:rsid w:val="00A77F86"/>
    <w:rsid w:val="00A82348"/>
    <w:rsid w:val="00A87BBB"/>
    <w:rsid w:val="00A9192B"/>
    <w:rsid w:val="00AB1E04"/>
    <w:rsid w:val="00AB4C0D"/>
    <w:rsid w:val="00AC7DE6"/>
    <w:rsid w:val="00AD07D3"/>
    <w:rsid w:val="00AD63A7"/>
    <w:rsid w:val="00AE68BE"/>
    <w:rsid w:val="00AF2DF7"/>
    <w:rsid w:val="00B00561"/>
    <w:rsid w:val="00B06332"/>
    <w:rsid w:val="00B1046C"/>
    <w:rsid w:val="00B24AE4"/>
    <w:rsid w:val="00B273DC"/>
    <w:rsid w:val="00B328B6"/>
    <w:rsid w:val="00B46D5A"/>
    <w:rsid w:val="00B47215"/>
    <w:rsid w:val="00B54D21"/>
    <w:rsid w:val="00B56921"/>
    <w:rsid w:val="00B646F9"/>
    <w:rsid w:val="00B711FD"/>
    <w:rsid w:val="00B73981"/>
    <w:rsid w:val="00B73B4F"/>
    <w:rsid w:val="00B91468"/>
    <w:rsid w:val="00B94D9B"/>
    <w:rsid w:val="00BA27B7"/>
    <w:rsid w:val="00BB04C5"/>
    <w:rsid w:val="00BB5A68"/>
    <w:rsid w:val="00BC0C76"/>
    <w:rsid w:val="00BD7CD9"/>
    <w:rsid w:val="00BE1396"/>
    <w:rsid w:val="00BE170D"/>
    <w:rsid w:val="00BF1926"/>
    <w:rsid w:val="00C015BF"/>
    <w:rsid w:val="00C20120"/>
    <w:rsid w:val="00C2702C"/>
    <w:rsid w:val="00C341BD"/>
    <w:rsid w:val="00C34FEF"/>
    <w:rsid w:val="00C45136"/>
    <w:rsid w:val="00C5033C"/>
    <w:rsid w:val="00C55F0A"/>
    <w:rsid w:val="00C5640F"/>
    <w:rsid w:val="00C637FF"/>
    <w:rsid w:val="00C721BB"/>
    <w:rsid w:val="00C803FF"/>
    <w:rsid w:val="00C838B5"/>
    <w:rsid w:val="00C85EA9"/>
    <w:rsid w:val="00C8624B"/>
    <w:rsid w:val="00C90BEB"/>
    <w:rsid w:val="00C94BB7"/>
    <w:rsid w:val="00C96B7D"/>
    <w:rsid w:val="00CA02C6"/>
    <w:rsid w:val="00CA6D19"/>
    <w:rsid w:val="00CA7C55"/>
    <w:rsid w:val="00CB15D0"/>
    <w:rsid w:val="00CC40DC"/>
    <w:rsid w:val="00CD0145"/>
    <w:rsid w:val="00CE42C5"/>
    <w:rsid w:val="00CF108B"/>
    <w:rsid w:val="00D04DD1"/>
    <w:rsid w:val="00D051AA"/>
    <w:rsid w:val="00D05603"/>
    <w:rsid w:val="00D113BD"/>
    <w:rsid w:val="00D1309C"/>
    <w:rsid w:val="00D1426F"/>
    <w:rsid w:val="00D14A76"/>
    <w:rsid w:val="00D34210"/>
    <w:rsid w:val="00D406A2"/>
    <w:rsid w:val="00D46DF1"/>
    <w:rsid w:val="00D47B8E"/>
    <w:rsid w:val="00D53F3A"/>
    <w:rsid w:val="00D57FF7"/>
    <w:rsid w:val="00D60FC2"/>
    <w:rsid w:val="00D64DC3"/>
    <w:rsid w:val="00D65098"/>
    <w:rsid w:val="00D751F5"/>
    <w:rsid w:val="00D76A8D"/>
    <w:rsid w:val="00D81B92"/>
    <w:rsid w:val="00D842D9"/>
    <w:rsid w:val="00D936CF"/>
    <w:rsid w:val="00DA2DDC"/>
    <w:rsid w:val="00DA3D71"/>
    <w:rsid w:val="00DA4F88"/>
    <w:rsid w:val="00DB27D2"/>
    <w:rsid w:val="00DB7F7E"/>
    <w:rsid w:val="00DC0CBD"/>
    <w:rsid w:val="00DC30D3"/>
    <w:rsid w:val="00DD18F7"/>
    <w:rsid w:val="00DD2102"/>
    <w:rsid w:val="00DD5FD0"/>
    <w:rsid w:val="00DE1538"/>
    <w:rsid w:val="00DE1DA0"/>
    <w:rsid w:val="00DE1E0D"/>
    <w:rsid w:val="00DF0A33"/>
    <w:rsid w:val="00E15AF6"/>
    <w:rsid w:val="00E15EF5"/>
    <w:rsid w:val="00E25A25"/>
    <w:rsid w:val="00E26BFB"/>
    <w:rsid w:val="00E34EB5"/>
    <w:rsid w:val="00E363AF"/>
    <w:rsid w:val="00E37694"/>
    <w:rsid w:val="00E41A3D"/>
    <w:rsid w:val="00E42C18"/>
    <w:rsid w:val="00E47AB7"/>
    <w:rsid w:val="00E515F0"/>
    <w:rsid w:val="00E5560B"/>
    <w:rsid w:val="00E6085B"/>
    <w:rsid w:val="00E60BFF"/>
    <w:rsid w:val="00E614A8"/>
    <w:rsid w:val="00E63C2C"/>
    <w:rsid w:val="00E965C9"/>
    <w:rsid w:val="00EA1147"/>
    <w:rsid w:val="00EA27F1"/>
    <w:rsid w:val="00EA32F5"/>
    <w:rsid w:val="00EA6710"/>
    <w:rsid w:val="00EA7E5D"/>
    <w:rsid w:val="00EB2D48"/>
    <w:rsid w:val="00EC25DE"/>
    <w:rsid w:val="00EC3D1D"/>
    <w:rsid w:val="00ED2246"/>
    <w:rsid w:val="00EE360B"/>
    <w:rsid w:val="00EE4F62"/>
    <w:rsid w:val="00EE56C8"/>
    <w:rsid w:val="00EE6CB2"/>
    <w:rsid w:val="00EF1636"/>
    <w:rsid w:val="00F0283B"/>
    <w:rsid w:val="00F030DE"/>
    <w:rsid w:val="00F10B53"/>
    <w:rsid w:val="00F14490"/>
    <w:rsid w:val="00F17EDF"/>
    <w:rsid w:val="00F344AB"/>
    <w:rsid w:val="00F34F4A"/>
    <w:rsid w:val="00F43C26"/>
    <w:rsid w:val="00F47358"/>
    <w:rsid w:val="00F52AA8"/>
    <w:rsid w:val="00F56118"/>
    <w:rsid w:val="00F6604A"/>
    <w:rsid w:val="00F7232E"/>
    <w:rsid w:val="00F90209"/>
    <w:rsid w:val="00F90EB9"/>
    <w:rsid w:val="00F92056"/>
    <w:rsid w:val="00F95B5A"/>
    <w:rsid w:val="00FA4535"/>
    <w:rsid w:val="00FB0554"/>
    <w:rsid w:val="00FB106B"/>
    <w:rsid w:val="00FB29F4"/>
    <w:rsid w:val="00FC2187"/>
    <w:rsid w:val="00FC3905"/>
    <w:rsid w:val="00FC4C97"/>
    <w:rsid w:val="00FC79AF"/>
    <w:rsid w:val="00FD2F7E"/>
    <w:rsid w:val="00FD6CB2"/>
    <w:rsid w:val="00FE769F"/>
    <w:rsid w:val="00FF5B99"/>
    <w:rsid w:val="00FF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1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2633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1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2633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igiOffice\Programs\WhiteOffice\Sjabloon\Rap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B49E0-779D-425F-9A89-4AB79C6FB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Rapport.dot</Template>
  <TotalTime>37</TotalTime>
  <Pages>2</Pages>
  <Words>32</Words>
  <Characters>179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Waterproductiebedrijf Eindhoven  Algemeen</vt:lpstr>
      <vt:lpstr>Waterproductiebedrijf Eindhoven  Algemeen</vt:lpstr>
    </vt:vector>
  </TitlesOfParts>
  <Company>HVL Eindhoven</Company>
  <LinksUpToDate>false</LinksUpToDate>
  <CharactersWithSpaces>210</CharactersWithSpaces>
  <SharedDoc>false</SharedDoc>
  <HLinks>
    <vt:vector size="30" baseType="variant">
      <vt:variant>
        <vt:i4>2293883</vt:i4>
      </vt:variant>
      <vt:variant>
        <vt:i4>75</vt:i4>
      </vt:variant>
      <vt:variant>
        <vt:i4>0</vt:i4>
      </vt:variant>
      <vt:variant>
        <vt:i4>5</vt:i4>
      </vt:variant>
      <vt:variant>
        <vt:lpwstr>TO Algemeen Bijlage 04 - UniekAlarmIdBerekening.xls</vt:lpwstr>
      </vt:variant>
      <vt:variant>
        <vt:lpwstr/>
      </vt:variant>
      <vt:variant>
        <vt:i4>3342373</vt:i4>
      </vt:variant>
      <vt:variant>
        <vt:i4>72</vt:i4>
      </vt:variant>
      <vt:variant>
        <vt:i4>0</vt:i4>
      </vt:variant>
      <vt:variant>
        <vt:i4>5</vt:i4>
      </vt:variant>
      <vt:variant>
        <vt:lpwstr>TO Algemeen Bijlage 03 - Communicatie PLCs.xls</vt:lpwstr>
      </vt:variant>
      <vt:variant>
        <vt:lpwstr/>
      </vt:variant>
      <vt:variant>
        <vt:i4>4325469</vt:i4>
      </vt:variant>
      <vt:variant>
        <vt:i4>69</vt:i4>
      </vt:variant>
      <vt:variant>
        <vt:i4>0</vt:i4>
      </vt:variant>
      <vt:variant>
        <vt:i4>5</vt:i4>
      </vt:variant>
      <vt:variant>
        <vt:lpwstr>TO Algemeen Bijlage 02 - IP adressen.xls</vt:lpwstr>
      </vt:variant>
      <vt:variant>
        <vt:lpwstr/>
      </vt:variant>
      <vt:variant>
        <vt:i4>5439515</vt:i4>
      </vt:variant>
      <vt:variant>
        <vt:i4>66</vt:i4>
      </vt:variant>
      <vt:variant>
        <vt:i4>0</vt:i4>
      </vt:variant>
      <vt:variant>
        <vt:i4>5</vt:i4>
      </vt:variant>
      <vt:variant>
        <vt:lpwstr>TO Algemeen Bijlage 01 - Netwerkoverzicht.vsd</vt:lpwstr>
      </vt:variant>
      <vt:variant>
        <vt:lpwstr/>
      </vt:variant>
      <vt:variant>
        <vt:i4>4587578</vt:i4>
      </vt:variant>
      <vt:variant>
        <vt:i4>14022</vt:i4>
      </vt:variant>
      <vt:variant>
        <vt:i4>1025</vt:i4>
      </vt:variant>
      <vt:variant>
        <vt:i4>1</vt:i4>
      </vt:variant>
      <vt:variant>
        <vt:lpwstr>C:\Program Files\DigiOffice\Programs\WhiteOffice\Logo\Print\hvl.tif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Waterproductiebedrijf Eindhoven  Algemeen</dc:title>
  <dc:creator>Ton Linders</dc:creator>
  <dc:description>Dit document is gemaakt met WhiteOffice versie 4.6.7</dc:description>
  <cp:lastModifiedBy>Marcel Jordaan</cp:lastModifiedBy>
  <cp:revision>14</cp:revision>
  <cp:lastPrinted>2014-11-05T00:20:00Z</cp:lastPrinted>
  <dcterms:created xsi:type="dcterms:W3CDTF">2013-03-17T09:56:00Z</dcterms:created>
  <dcterms:modified xsi:type="dcterms:W3CDTF">2014-11-05T00:20:00Z</dcterms:modified>
</cp:coreProperties>
</file>