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1D751A" w:rsidP="008B1C11">
            <w:pPr>
              <w:rPr>
                <w:rStyle w:val="Huisstijl-Sjabloonnaam"/>
              </w:rPr>
            </w:pPr>
            <w:bookmarkStart w:id="0" w:name="bmTitel1" w:colFirst="0" w:colLast="0"/>
            <w:r>
              <w:rPr>
                <w:rStyle w:val="Huisstijl-Sjabloonnaam"/>
              </w:rPr>
              <w:t>Software</w:t>
            </w:r>
            <w:r w:rsidR="001758CD">
              <w:rPr>
                <w:rStyle w:val="Huisstijl-Sjabloonnaam"/>
              </w:rPr>
              <w:t xml:space="preserve">: </w:t>
            </w:r>
            <w:r w:rsidR="00B47B77">
              <w:rPr>
                <w:rStyle w:val="Huisstijl-Sjabloonnaam"/>
              </w:rPr>
              <w:t>DBFplus</w:t>
            </w:r>
          </w:p>
          <w:p w:rsidR="00106F6D" w:rsidRDefault="00106F6D" w:rsidP="008B1C11">
            <w:pPr>
              <w:rPr>
                <w:rStyle w:val="Huisstijl-Sjabloonnaam"/>
              </w:rPr>
            </w:pPr>
          </w:p>
          <w:p w:rsidR="00106F6D" w:rsidRDefault="009962A7" w:rsidP="008B1C11">
            <w:pPr>
              <w:rPr>
                <w:rStyle w:val="Huisstijl-Gegeven"/>
              </w:rPr>
            </w:pPr>
            <w:r>
              <w:rPr>
                <w:rStyle w:val="Huisstijl-Gegeven"/>
              </w:rPr>
              <w:t>Brabant Water</w:t>
            </w:r>
          </w:p>
          <w:p w:rsidR="00106F6D" w:rsidRDefault="009962A7" w:rsidP="008B1C11">
            <w:pPr>
              <w:rPr>
                <w:rStyle w:val="Huisstijl-Gegeven"/>
              </w:rPr>
            </w:pPr>
            <w:r>
              <w:rPr>
                <w:rStyle w:val="Huisstijl-Gegeven"/>
              </w:rPr>
              <w:t xml:space="preserve">Waterproductiebedrijf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B47B77">
              <w:rPr>
                <w:rStyle w:val="Huisstijl-Gegeven"/>
              </w:rPr>
              <w:t>--</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B47B77">
              <w:rPr>
                <w:rStyle w:val="Huisstijl-Gegeven"/>
              </w:rPr>
              <w:t>201201149</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1"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1"/>
    <w:p w:rsidR="00106F6D" w:rsidRDefault="008B1C11">
      <w:r>
        <w:br w:type="textWrapping" w:clear="all"/>
      </w:r>
    </w:p>
    <w:p w:rsidR="00106F6D" w:rsidRDefault="009962A7" w:rsidP="00AD07D3">
      <w:pPr>
        <w:keepNext/>
        <w:spacing w:before="240"/>
        <w:rPr>
          <w:rStyle w:val="Huisstijl-Sjabloonnaam"/>
        </w:rPr>
      </w:pPr>
      <w:bookmarkStart w:id="2" w:name="bmBegin"/>
      <w:bookmarkStart w:id="3" w:name="_GoBack"/>
      <w:bookmarkEnd w:id="2"/>
      <w:bookmarkEnd w:id="3"/>
      <w:r>
        <w:br w:type="page"/>
      </w:r>
      <w:r>
        <w:rPr>
          <w:rStyle w:val="Huisstijl-Sjabloonnaam"/>
        </w:rPr>
        <w:lastRenderedPageBreak/>
        <w:t>Inhoud</w:t>
      </w:r>
    </w:p>
    <w:p w:rsidR="00B47B77" w:rsidRDefault="00C637FF">
      <w:pPr>
        <w:pStyle w:val="TOC1"/>
        <w:rPr>
          <w:rFonts w:asciiTheme="minorHAnsi" w:eastAsiaTheme="minorEastAsia" w:hAnsiTheme="minorHAnsi" w:cstheme="minorBidi"/>
          <w:sz w:val="22"/>
          <w:szCs w:val="22"/>
          <w:lang w:val="en-US" w:eastAsia="en-US"/>
        </w:rPr>
      </w:pPr>
      <w:r>
        <w:fldChar w:fldCharType="begin"/>
      </w:r>
      <w:r w:rsidRPr="001D751A">
        <w:rPr>
          <w:lang w:val="en-US"/>
        </w:rPr>
        <w:instrText xml:space="preserve"> TOC \o "1-3" </w:instrText>
      </w:r>
      <w:r>
        <w:fldChar w:fldCharType="separate"/>
      </w:r>
      <w:r w:rsidR="00B47B77" w:rsidRPr="00502187">
        <w:rPr>
          <w:lang w:val="en-US"/>
        </w:rPr>
        <w:t>1</w:t>
      </w:r>
      <w:r w:rsidR="00B47B77">
        <w:rPr>
          <w:rFonts w:asciiTheme="minorHAnsi" w:eastAsiaTheme="minorEastAsia" w:hAnsiTheme="minorHAnsi" w:cstheme="minorBidi"/>
          <w:sz w:val="22"/>
          <w:szCs w:val="22"/>
          <w:lang w:val="en-US" w:eastAsia="en-US"/>
        </w:rPr>
        <w:tab/>
      </w:r>
      <w:r w:rsidR="00B47B77" w:rsidRPr="00502187">
        <w:rPr>
          <w:lang w:val="en-US"/>
        </w:rPr>
        <w:t>DBF Viewer Plus - User Guide - Under construction</w:t>
      </w:r>
      <w:r w:rsidR="00B47B77" w:rsidRPr="00B47B77">
        <w:rPr>
          <w:lang w:val="en-US"/>
        </w:rPr>
        <w:tab/>
      </w:r>
      <w:r w:rsidR="00B47B77">
        <w:fldChar w:fldCharType="begin"/>
      </w:r>
      <w:r w:rsidR="00B47B77" w:rsidRPr="00B47B77">
        <w:rPr>
          <w:lang w:val="en-US"/>
        </w:rPr>
        <w:instrText xml:space="preserve"> PAGEREF _Toc324530054 \h </w:instrText>
      </w:r>
      <w:r w:rsidR="00B47B77">
        <w:fldChar w:fldCharType="separate"/>
      </w:r>
      <w:r w:rsidR="00B47B77">
        <w:rPr>
          <w:lang w:val="en-US"/>
        </w:rPr>
        <w:t>3</w:t>
      </w:r>
      <w:r w:rsidR="00B47B77">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1.1</w:t>
      </w:r>
      <w:r>
        <w:rPr>
          <w:rFonts w:asciiTheme="minorHAnsi" w:eastAsiaTheme="minorEastAsia" w:hAnsiTheme="minorHAnsi" w:cstheme="minorBidi"/>
          <w:sz w:val="22"/>
          <w:szCs w:val="22"/>
          <w:lang w:val="en-US" w:eastAsia="en-US"/>
        </w:rPr>
        <w:tab/>
      </w:r>
      <w:r w:rsidRPr="00B47B77">
        <w:rPr>
          <w:lang w:val="en-US"/>
        </w:rPr>
        <w:t>Contents</w:t>
      </w:r>
      <w:r w:rsidRPr="00B47B77">
        <w:rPr>
          <w:lang w:val="en-US"/>
        </w:rPr>
        <w:tab/>
      </w:r>
      <w:r>
        <w:fldChar w:fldCharType="begin"/>
      </w:r>
      <w:r w:rsidRPr="00B47B77">
        <w:rPr>
          <w:lang w:val="en-US"/>
        </w:rPr>
        <w:instrText xml:space="preserve"> PAGEREF _Toc324530055 \h </w:instrText>
      </w:r>
      <w:r>
        <w:fldChar w:fldCharType="separate"/>
      </w:r>
      <w:r>
        <w:rPr>
          <w:lang w:val="en-US"/>
        </w:rPr>
        <w:t>3</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1.2</w:t>
      </w:r>
      <w:r>
        <w:rPr>
          <w:rFonts w:asciiTheme="minorHAnsi" w:eastAsiaTheme="minorEastAsia" w:hAnsiTheme="minorHAnsi" w:cstheme="minorBidi"/>
          <w:sz w:val="22"/>
          <w:szCs w:val="22"/>
          <w:lang w:val="en-US" w:eastAsia="en-US"/>
        </w:rPr>
        <w:tab/>
      </w:r>
      <w:r w:rsidRPr="00B47B77">
        <w:rPr>
          <w:lang w:val="en-US"/>
        </w:rPr>
        <w:t>How to open DBF files</w:t>
      </w:r>
      <w:r w:rsidRPr="00B47B77">
        <w:rPr>
          <w:lang w:val="en-US"/>
        </w:rPr>
        <w:tab/>
      </w:r>
      <w:r>
        <w:fldChar w:fldCharType="begin"/>
      </w:r>
      <w:r w:rsidRPr="00B47B77">
        <w:rPr>
          <w:lang w:val="en-US"/>
        </w:rPr>
        <w:instrText xml:space="preserve"> PAGEREF _Toc324530056 \h </w:instrText>
      </w:r>
      <w:r>
        <w:fldChar w:fldCharType="separate"/>
      </w:r>
      <w:r>
        <w:rPr>
          <w:lang w:val="en-US"/>
        </w:rPr>
        <w:t>3</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1.3</w:t>
      </w:r>
      <w:r>
        <w:rPr>
          <w:rFonts w:asciiTheme="minorHAnsi" w:eastAsiaTheme="minorEastAsia" w:hAnsiTheme="minorHAnsi" w:cstheme="minorBidi"/>
          <w:sz w:val="22"/>
          <w:szCs w:val="22"/>
          <w:lang w:val="en-US" w:eastAsia="en-US"/>
        </w:rPr>
        <w:tab/>
      </w:r>
      <w:r w:rsidRPr="00B47B77">
        <w:rPr>
          <w:lang w:val="en-US"/>
        </w:rPr>
        <w:t>Setting the Filter property</w:t>
      </w:r>
      <w:r w:rsidRPr="00B47B77">
        <w:rPr>
          <w:lang w:val="en-US"/>
        </w:rPr>
        <w:tab/>
      </w:r>
      <w:r>
        <w:fldChar w:fldCharType="begin"/>
      </w:r>
      <w:r w:rsidRPr="00B47B77">
        <w:rPr>
          <w:lang w:val="en-US"/>
        </w:rPr>
        <w:instrText xml:space="preserve"> PAGEREF _Toc324530057 \h </w:instrText>
      </w:r>
      <w:r>
        <w:fldChar w:fldCharType="separate"/>
      </w:r>
      <w:r>
        <w:rPr>
          <w:lang w:val="en-US"/>
        </w:rPr>
        <w:t>3</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1.4</w:t>
      </w:r>
      <w:r>
        <w:rPr>
          <w:rFonts w:asciiTheme="minorHAnsi" w:eastAsiaTheme="minorEastAsia" w:hAnsiTheme="minorHAnsi" w:cstheme="minorBidi"/>
          <w:sz w:val="22"/>
          <w:szCs w:val="22"/>
          <w:lang w:val="en-US" w:eastAsia="en-US"/>
        </w:rPr>
        <w:tab/>
      </w:r>
      <w:r w:rsidRPr="00B47B77">
        <w:rPr>
          <w:lang w:val="en-US"/>
        </w:rPr>
        <w:t>Importing</w:t>
      </w:r>
      <w:r w:rsidRPr="00B47B77">
        <w:rPr>
          <w:lang w:val="en-US"/>
        </w:rPr>
        <w:tab/>
      </w:r>
      <w:r>
        <w:fldChar w:fldCharType="begin"/>
      </w:r>
      <w:r w:rsidRPr="00B47B77">
        <w:rPr>
          <w:lang w:val="en-US"/>
        </w:rPr>
        <w:instrText xml:space="preserve"> PAGEREF _Toc324530058 \h </w:instrText>
      </w:r>
      <w:r>
        <w:fldChar w:fldCharType="separate"/>
      </w:r>
      <w:r>
        <w:rPr>
          <w:lang w:val="en-US"/>
        </w:rPr>
        <w:t>5</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1.5</w:t>
      </w:r>
      <w:r>
        <w:rPr>
          <w:rFonts w:asciiTheme="minorHAnsi" w:eastAsiaTheme="minorEastAsia" w:hAnsiTheme="minorHAnsi" w:cstheme="minorBidi"/>
          <w:sz w:val="22"/>
          <w:szCs w:val="22"/>
          <w:lang w:val="en-US" w:eastAsia="en-US"/>
        </w:rPr>
        <w:tab/>
      </w:r>
      <w:r w:rsidRPr="00B47B77">
        <w:rPr>
          <w:lang w:val="en-US"/>
        </w:rPr>
        <w:t>Exporting</w:t>
      </w:r>
      <w:r w:rsidRPr="00B47B77">
        <w:rPr>
          <w:lang w:val="en-US"/>
        </w:rPr>
        <w:tab/>
      </w:r>
      <w:r>
        <w:fldChar w:fldCharType="begin"/>
      </w:r>
      <w:r w:rsidRPr="00B47B77">
        <w:rPr>
          <w:lang w:val="en-US"/>
        </w:rPr>
        <w:instrText xml:space="preserve"> PAGEREF _Toc324530059 \h </w:instrText>
      </w:r>
      <w:r>
        <w:fldChar w:fldCharType="separate"/>
      </w:r>
      <w:r>
        <w:rPr>
          <w:lang w:val="en-US"/>
        </w:rPr>
        <w:t>5</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502187">
        <w:rPr>
          <w:lang w:val="en-US"/>
        </w:rPr>
        <w:t>1.6</w:t>
      </w:r>
      <w:r>
        <w:rPr>
          <w:rFonts w:asciiTheme="minorHAnsi" w:eastAsiaTheme="minorEastAsia" w:hAnsiTheme="minorHAnsi" w:cstheme="minorBidi"/>
          <w:sz w:val="22"/>
          <w:szCs w:val="22"/>
          <w:lang w:val="en-US" w:eastAsia="en-US"/>
        </w:rPr>
        <w:tab/>
      </w:r>
      <w:r w:rsidRPr="00502187">
        <w:rPr>
          <w:lang w:val="en-US"/>
        </w:rPr>
        <w:t>How to adding a new table</w:t>
      </w:r>
      <w:r w:rsidRPr="00B47B77">
        <w:rPr>
          <w:lang w:val="en-US"/>
        </w:rPr>
        <w:tab/>
      </w:r>
      <w:r>
        <w:fldChar w:fldCharType="begin"/>
      </w:r>
      <w:r w:rsidRPr="00B47B77">
        <w:rPr>
          <w:lang w:val="en-US"/>
        </w:rPr>
        <w:instrText xml:space="preserve"> PAGEREF _Toc324530060 \h </w:instrText>
      </w:r>
      <w:r>
        <w:fldChar w:fldCharType="separate"/>
      </w:r>
      <w:r>
        <w:rPr>
          <w:lang w:val="en-US"/>
        </w:rPr>
        <w:t>5</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1.7</w:t>
      </w:r>
      <w:r>
        <w:rPr>
          <w:rFonts w:asciiTheme="minorHAnsi" w:eastAsiaTheme="minorEastAsia" w:hAnsiTheme="minorHAnsi" w:cstheme="minorBidi"/>
          <w:sz w:val="22"/>
          <w:szCs w:val="22"/>
          <w:lang w:val="en-US" w:eastAsia="en-US"/>
        </w:rPr>
        <w:tab/>
      </w:r>
      <w:r w:rsidRPr="00B47B77">
        <w:rPr>
          <w:lang w:val="en-US"/>
        </w:rPr>
        <w:t>How to add fields</w:t>
      </w:r>
      <w:r w:rsidRPr="00B47B77">
        <w:rPr>
          <w:lang w:val="en-US"/>
        </w:rPr>
        <w:tab/>
      </w:r>
      <w:r>
        <w:fldChar w:fldCharType="begin"/>
      </w:r>
      <w:r w:rsidRPr="00B47B77">
        <w:rPr>
          <w:lang w:val="en-US"/>
        </w:rPr>
        <w:instrText xml:space="preserve"> PAGEREF _Toc324530061 \h </w:instrText>
      </w:r>
      <w:r>
        <w:fldChar w:fldCharType="separate"/>
      </w:r>
      <w:r>
        <w:rPr>
          <w:lang w:val="en-US"/>
        </w:rPr>
        <w:t>5</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1.8</w:t>
      </w:r>
      <w:r>
        <w:rPr>
          <w:rFonts w:asciiTheme="minorHAnsi" w:eastAsiaTheme="minorEastAsia" w:hAnsiTheme="minorHAnsi" w:cstheme="minorBidi"/>
          <w:sz w:val="22"/>
          <w:szCs w:val="22"/>
          <w:lang w:val="en-US" w:eastAsia="en-US"/>
        </w:rPr>
        <w:tab/>
      </w:r>
      <w:r w:rsidRPr="00B47B77">
        <w:rPr>
          <w:lang w:val="en-US"/>
        </w:rPr>
        <w:t>How to delete a field</w:t>
      </w:r>
      <w:r w:rsidRPr="00B47B77">
        <w:rPr>
          <w:lang w:val="en-US"/>
        </w:rPr>
        <w:tab/>
      </w:r>
      <w:r>
        <w:fldChar w:fldCharType="begin"/>
      </w:r>
      <w:r w:rsidRPr="00B47B77">
        <w:rPr>
          <w:lang w:val="en-US"/>
        </w:rPr>
        <w:instrText xml:space="preserve"> PAGEREF _Toc324530062 \h </w:instrText>
      </w:r>
      <w:r>
        <w:fldChar w:fldCharType="separate"/>
      </w:r>
      <w:r>
        <w:rPr>
          <w:lang w:val="en-US"/>
        </w:rPr>
        <w:t>5</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1.9</w:t>
      </w:r>
      <w:r>
        <w:rPr>
          <w:rFonts w:asciiTheme="minorHAnsi" w:eastAsiaTheme="minorEastAsia" w:hAnsiTheme="minorHAnsi" w:cstheme="minorBidi"/>
          <w:sz w:val="22"/>
          <w:szCs w:val="22"/>
          <w:lang w:val="en-US" w:eastAsia="en-US"/>
        </w:rPr>
        <w:tab/>
      </w:r>
      <w:r w:rsidRPr="00B47B77">
        <w:rPr>
          <w:lang w:val="en-US"/>
        </w:rPr>
        <w:t>Table structure and Indexes</w:t>
      </w:r>
      <w:r w:rsidRPr="00B47B77">
        <w:rPr>
          <w:lang w:val="en-US"/>
        </w:rPr>
        <w:tab/>
      </w:r>
      <w:r>
        <w:fldChar w:fldCharType="begin"/>
      </w:r>
      <w:r w:rsidRPr="00B47B77">
        <w:rPr>
          <w:lang w:val="en-US"/>
        </w:rPr>
        <w:instrText xml:space="preserve"> PAGEREF _Toc324530063 \h </w:instrText>
      </w:r>
      <w:r>
        <w:fldChar w:fldCharType="separate"/>
      </w:r>
      <w:r>
        <w:rPr>
          <w:lang w:val="en-US"/>
        </w:rPr>
        <w:t>6</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1.10</w:t>
      </w:r>
      <w:r>
        <w:rPr>
          <w:rFonts w:asciiTheme="minorHAnsi" w:eastAsiaTheme="minorEastAsia" w:hAnsiTheme="minorHAnsi" w:cstheme="minorBidi"/>
          <w:sz w:val="22"/>
          <w:szCs w:val="22"/>
          <w:lang w:val="en-US" w:eastAsia="en-US"/>
        </w:rPr>
        <w:tab/>
      </w:r>
      <w:r w:rsidRPr="00B47B77">
        <w:rPr>
          <w:lang w:val="en-US"/>
        </w:rPr>
        <w:t>How to add an index</w:t>
      </w:r>
      <w:r w:rsidRPr="00B47B77">
        <w:rPr>
          <w:lang w:val="en-US"/>
        </w:rPr>
        <w:tab/>
      </w:r>
      <w:r>
        <w:fldChar w:fldCharType="begin"/>
      </w:r>
      <w:r w:rsidRPr="00B47B77">
        <w:rPr>
          <w:lang w:val="en-US"/>
        </w:rPr>
        <w:instrText xml:space="preserve"> PAGEREF _Toc324530064 \h </w:instrText>
      </w:r>
      <w:r>
        <w:fldChar w:fldCharType="separate"/>
      </w:r>
      <w:r>
        <w:rPr>
          <w:lang w:val="en-US"/>
        </w:rPr>
        <w:t>6</w:t>
      </w:r>
      <w:r>
        <w:fldChar w:fldCharType="end"/>
      </w:r>
    </w:p>
    <w:p w:rsidR="00B47B77" w:rsidRDefault="00B47B77">
      <w:pPr>
        <w:pStyle w:val="TOC2"/>
        <w:rPr>
          <w:rFonts w:asciiTheme="minorHAnsi" w:eastAsiaTheme="minorEastAsia" w:hAnsiTheme="minorHAnsi" w:cstheme="minorBidi"/>
          <w:sz w:val="22"/>
          <w:szCs w:val="22"/>
          <w:lang w:val="en-US" w:eastAsia="en-US"/>
        </w:rPr>
      </w:pPr>
      <w:r w:rsidRPr="00B47B77">
        <w:rPr>
          <w:lang w:val="en-US"/>
        </w:rPr>
        <w:t>1.11</w:t>
      </w:r>
      <w:r>
        <w:rPr>
          <w:rFonts w:asciiTheme="minorHAnsi" w:eastAsiaTheme="minorEastAsia" w:hAnsiTheme="minorHAnsi" w:cstheme="minorBidi"/>
          <w:sz w:val="22"/>
          <w:szCs w:val="22"/>
          <w:lang w:val="en-US" w:eastAsia="en-US"/>
        </w:rPr>
        <w:tab/>
      </w:r>
      <w:r w:rsidRPr="00B47B77">
        <w:rPr>
          <w:lang w:val="en-US"/>
        </w:rPr>
        <w:t>How to rename a field</w:t>
      </w:r>
      <w:r w:rsidRPr="00B47B77">
        <w:rPr>
          <w:lang w:val="en-US"/>
        </w:rPr>
        <w:tab/>
      </w:r>
      <w:r>
        <w:fldChar w:fldCharType="begin"/>
      </w:r>
      <w:r w:rsidRPr="00B47B77">
        <w:rPr>
          <w:lang w:val="en-US"/>
        </w:rPr>
        <w:instrText xml:space="preserve"> PAGEREF _Toc324530065 \h </w:instrText>
      </w:r>
      <w:r>
        <w:fldChar w:fldCharType="separate"/>
      </w:r>
      <w:r>
        <w:rPr>
          <w:lang w:val="en-US"/>
        </w:rPr>
        <w:t>6</w:t>
      </w:r>
      <w:r>
        <w:fldChar w:fldCharType="end"/>
      </w:r>
    </w:p>
    <w:p w:rsidR="00B47B77" w:rsidRDefault="00B47B77">
      <w:pPr>
        <w:pStyle w:val="TOC2"/>
        <w:rPr>
          <w:rFonts w:asciiTheme="minorHAnsi" w:eastAsiaTheme="minorEastAsia" w:hAnsiTheme="minorHAnsi" w:cstheme="minorBidi"/>
          <w:sz w:val="22"/>
          <w:szCs w:val="22"/>
          <w:lang w:val="en-US" w:eastAsia="en-US"/>
        </w:rPr>
      </w:pPr>
      <w:r>
        <w:t>1.12</w:t>
      </w:r>
      <w:r>
        <w:rPr>
          <w:rFonts w:asciiTheme="minorHAnsi" w:eastAsiaTheme="minorEastAsia" w:hAnsiTheme="minorHAnsi" w:cstheme="minorBidi"/>
          <w:sz w:val="22"/>
          <w:szCs w:val="22"/>
          <w:lang w:val="en-US" w:eastAsia="en-US"/>
        </w:rPr>
        <w:tab/>
      </w:r>
      <w:r w:rsidRPr="00502187">
        <w:rPr>
          <w:color w:val="0000FF"/>
          <w:u w:val="single"/>
        </w:rPr>
        <w:t>Download DBF Viewer Plus</w:t>
      </w:r>
      <w:r>
        <w:tab/>
      </w:r>
      <w:r>
        <w:fldChar w:fldCharType="begin"/>
      </w:r>
      <w:r>
        <w:instrText xml:space="preserve"> PAGEREF _Toc324530066 \h </w:instrText>
      </w:r>
      <w:r>
        <w:fldChar w:fldCharType="separate"/>
      </w:r>
      <w:r>
        <w:t>6</w:t>
      </w:r>
      <w:r>
        <w:fldChar w:fldCharType="end"/>
      </w:r>
    </w:p>
    <w:p w:rsidR="00106F6D" w:rsidRPr="001D751A" w:rsidRDefault="00C637FF" w:rsidP="00AD07D3">
      <w:pPr>
        <w:widowControl w:val="0"/>
        <w:rPr>
          <w:lang w:val="en-US"/>
        </w:rPr>
      </w:pPr>
      <w:r>
        <w:rPr>
          <w:noProof/>
        </w:rPr>
        <w:fldChar w:fldCharType="end"/>
      </w:r>
    </w:p>
    <w:p w:rsidR="00B47B77" w:rsidRPr="00B47B77" w:rsidRDefault="009962A7" w:rsidP="00B47B77">
      <w:pPr>
        <w:pStyle w:val="Heading1"/>
        <w:rPr>
          <w:lang w:val="en-US"/>
        </w:rPr>
      </w:pPr>
      <w:r w:rsidRPr="001D751A">
        <w:rPr>
          <w:lang w:val="en-US"/>
        </w:rPr>
        <w:br w:type="page"/>
      </w:r>
      <w:bookmarkStart w:id="4" w:name="_Toc324530054"/>
      <w:r w:rsidR="00B47B77" w:rsidRPr="00B47B77">
        <w:rPr>
          <w:lang w:val="en-US"/>
        </w:rPr>
        <w:lastRenderedPageBreak/>
        <w:t>DBF Viewer Plus - User Guide - Under construction</w:t>
      </w:r>
      <w:bookmarkEnd w:id="4"/>
    </w:p>
    <w:p w:rsidR="00B47B77" w:rsidRPr="00B47B77" w:rsidRDefault="00B47B77" w:rsidP="00B47B77">
      <w:pPr>
        <w:rPr>
          <w:lang w:val="en-US"/>
        </w:rPr>
      </w:pPr>
    </w:p>
    <w:p w:rsidR="00B47B77" w:rsidRDefault="00B47B77" w:rsidP="00B47B77">
      <w:pPr>
        <w:pStyle w:val="Heading2"/>
      </w:pPr>
      <w:bookmarkStart w:id="5" w:name="_Toc324530055"/>
      <w:r>
        <w:t>Contents</w:t>
      </w:r>
      <w:bookmarkEnd w:id="5"/>
    </w:p>
    <w:p w:rsidR="00B47B77" w:rsidRPr="00B47B77" w:rsidRDefault="00B47B77" w:rsidP="00B47B77">
      <w:pPr>
        <w:numPr>
          <w:ilvl w:val="0"/>
          <w:numId w:val="48"/>
        </w:numPr>
        <w:spacing w:before="100" w:beforeAutospacing="1" w:after="100" w:afterAutospacing="1"/>
        <w:rPr>
          <w:lang w:val="en-US"/>
        </w:rPr>
      </w:pPr>
      <w:hyperlink r:id="rId9" w:anchor="OPEN" w:history="1">
        <w:r w:rsidRPr="00B47B77">
          <w:rPr>
            <w:rStyle w:val="Hyperlink"/>
            <w:lang w:val="en-US"/>
          </w:rPr>
          <w:t>How to open MDB files</w:t>
        </w:r>
      </w:hyperlink>
    </w:p>
    <w:p w:rsidR="00B47B77" w:rsidRDefault="00B47B77" w:rsidP="00B47B77">
      <w:pPr>
        <w:numPr>
          <w:ilvl w:val="0"/>
          <w:numId w:val="48"/>
        </w:numPr>
        <w:spacing w:before="100" w:beforeAutospacing="1" w:after="100" w:afterAutospacing="1"/>
      </w:pPr>
      <w:hyperlink r:id="rId10" w:anchor="FILTER" w:history="1">
        <w:r>
          <w:rPr>
            <w:rStyle w:val="Hyperlink"/>
          </w:rPr>
          <w:t>How to filtering data</w:t>
        </w:r>
      </w:hyperlink>
    </w:p>
    <w:p w:rsidR="00B47B77" w:rsidRDefault="00B47B77" w:rsidP="00B47B77">
      <w:pPr>
        <w:numPr>
          <w:ilvl w:val="0"/>
          <w:numId w:val="48"/>
        </w:numPr>
        <w:spacing w:before="100" w:beforeAutospacing="1" w:after="100" w:afterAutospacing="1"/>
      </w:pPr>
      <w:hyperlink r:id="rId11" w:anchor="IMPORT" w:history="1">
        <w:r>
          <w:rPr>
            <w:rStyle w:val="Hyperlink"/>
          </w:rPr>
          <w:t>Importing data</w:t>
        </w:r>
      </w:hyperlink>
    </w:p>
    <w:p w:rsidR="00B47B77" w:rsidRDefault="00B47B77" w:rsidP="00B47B77">
      <w:pPr>
        <w:numPr>
          <w:ilvl w:val="0"/>
          <w:numId w:val="48"/>
        </w:numPr>
        <w:spacing w:before="100" w:beforeAutospacing="1" w:after="100" w:afterAutospacing="1"/>
      </w:pPr>
      <w:hyperlink r:id="rId12" w:anchor="EXPORT" w:history="1">
        <w:r>
          <w:rPr>
            <w:rStyle w:val="Hyperlink"/>
          </w:rPr>
          <w:t>Exporting data</w:t>
        </w:r>
      </w:hyperlink>
    </w:p>
    <w:p w:rsidR="00B47B77" w:rsidRPr="00B47B77" w:rsidRDefault="00B47B77" w:rsidP="00B47B77">
      <w:pPr>
        <w:numPr>
          <w:ilvl w:val="0"/>
          <w:numId w:val="48"/>
        </w:numPr>
        <w:spacing w:before="100" w:beforeAutospacing="1" w:after="100" w:afterAutospacing="1"/>
        <w:rPr>
          <w:lang w:val="en-US"/>
        </w:rPr>
      </w:pPr>
      <w:hyperlink r:id="rId13" w:anchor="NEWTBL" w:history="1">
        <w:r w:rsidRPr="00B47B77">
          <w:rPr>
            <w:rStyle w:val="Hyperlink"/>
            <w:lang w:val="en-US"/>
          </w:rPr>
          <w:t>How to add a new table</w:t>
        </w:r>
      </w:hyperlink>
    </w:p>
    <w:p w:rsidR="00B47B77" w:rsidRDefault="00B47B77" w:rsidP="00B47B77">
      <w:pPr>
        <w:numPr>
          <w:ilvl w:val="0"/>
          <w:numId w:val="48"/>
        </w:numPr>
        <w:spacing w:before="100" w:beforeAutospacing="1" w:after="100" w:afterAutospacing="1"/>
      </w:pPr>
      <w:hyperlink r:id="rId14" w:anchor="ADDFIELD" w:history="1">
        <w:r>
          <w:rPr>
            <w:rStyle w:val="Hyperlink"/>
          </w:rPr>
          <w:t>How to add fields</w:t>
        </w:r>
      </w:hyperlink>
    </w:p>
    <w:p w:rsidR="00B47B77" w:rsidRPr="00B47B77" w:rsidRDefault="00B47B77" w:rsidP="00B47B77">
      <w:pPr>
        <w:numPr>
          <w:ilvl w:val="0"/>
          <w:numId w:val="48"/>
        </w:numPr>
        <w:spacing w:before="100" w:beforeAutospacing="1" w:after="100" w:afterAutospacing="1"/>
        <w:rPr>
          <w:lang w:val="en-US"/>
        </w:rPr>
      </w:pPr>
      <w:hyperlink r:id="rId15" w:anchor="DELETEFIELD" w:history="1">
        <w:r w:rsidRPr="00B47B77">
          <w:rPr>
            <w:rStyle w:val="Hyperlink"/>
            <w:lang w:val="en-US"/>
          </w:rPr>
          <w:t>How to delete a field</w:t>
        </w:r>
      </w:hyperlink>
    </w:p>
    <w:p w:rsidR="00B47B77" w:rsidRDefault="00B47B77" w:rsidP="00B47B77">
      <w:pPr>
        <w:numPr>
          <w:ilvl w:val="0"/>
          <w:numId w:val="48"/>
        </w:numPr>
        <w:spacing w:before="100" w:beforeAutospacing="1" w:after="100" w:afterAutospacing="1"/>
      </w:pPr>
      <w:hyperlink r:id="rId16" w:anchor="STRUCTURE" w:history="1">
        <w:r>
          <w:rPr>
            <w:rStyle w:val="Hyperlink"/>
          </w:rPr>
          <w:t>Table Info and Indexes</w:t>
        </w:r>
      </w:hyperlink>
    </w:p>
    <w:p w:rsidR="00B47B77" w:rsidRPr="00B47B77" w:rsidRDefault="00B47B77" w:rsidP="00B47B77">
      <w:pPr>
        <w:numPr>
          <w:ilvl w:val="0"/>
          <w:numId w:val="48"/>
        </w:numPr>
        <w:spacing w:before="100" w:beforeAutospacing="1" w:after="100" w:afterAutospacing="1"/>
        <w:rPr>
          <w:lang w:val="en-US"/>
        </w:rPr>
      </w:pPr>
      <w:hyperlink r:id="rId17" w:anchor="INDEX" w:history="1">
        <w:r w:rsidRPr="00B47B77">
          <w:rPr>
            <w:rStyle w:val="Hyperlink"/>
            <w:lang w:val="en-US"/>
          </w:rPr>
          <w:t>How to add an index to a table</w:t>
        </w:r>
      </w:hyperlink>
    </w:p>
    <w:p w:rsidR="00B47B77" w:rsidRPr="00B47B77" w:rsidRDefault="00B47B77" w:rsidP="00B47B77">
      <w:pPr>
        <w:numPr>
          <w:ilvl w:val="0"/>
          <w:numId w:val="48"/>
        </w:numPr>
        <w:spacing w:before="100" w:beforeAutospacing="1" w:after="100" w:afterAutospacing="1"/>
        <w:rPr>
          <w:lang w:val="en-US"/>
        </w:rPr>
      </w:pPr>
      <w:hyperlink r:id="rId18" w:anchor="RENAME" w:history="1">
        <w:r w:rsidRPr="00B47B77">
          <w:rPr>
            <w:rStyle w:val="Hyperlink"/>
            <w:lang w:val="en-US"/>
          </w:rPr>
          <w:t>How to rename a field</w:t>
        </w:r>
      </w:hyperlink>
    </w:p>
    <w:p w:rsidR="00B47B77" w:rsidRDefault="00B47B77" w:rsidP="00B47B77">
      <w:pPr>
        <w:pStyle w:val="Heading2"/>
      </w:pPr>
      <w:bookmarkStart w:id="6" w:name="OPEN"/>
      <w:bookmarkStart w:id="7" w:name="_Toc324530056"/>
      <w:r>
        <w:t>How to open DBF files</w:t>
      </w:r>
      <w:bookmarkEnd w:id="6"/>
      <w:bookmarkEnd w:id="7"/>
    </w:p>
    <w:p w:rsidR="00B47B77" w:rsidRDefault="00B47B77" w:rsidP="00B47B77">
      <w:pPr>
        <w:pStyle w:val="NormalWeb"/>
      </w:pPr>
      <w:r>
        <w:t> </w:t>
      </w:r>
      <w:r>
        <w:rPr>
          <w:noProof/>
        </w:rPr>
        <w:drawing>
          <wp:inline distT="0" distB="0" distL="0" distR="0">
            <wp:extent cx="5438775" cy="4029075"/>
            <wp:effectExtent l="0" t="0" r="9525" b="9525"/>
            <wp:docPr id="10" name="Picture 10" descr="DBF Open Dia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F Open Dialo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8775" cy="4029075"/>
                    </a:xfrm>
                    <a:prstGeom prst="rect">
                      <a:avLst/>
                    </a:prstGeom>
                    <a:noFill/>
                    <a:ln>
                      <a:noFill/>
                    </a:ln>
                  </pic:spPr>
                </pic:pic>
              </a:graphicData>
            </a:graphic>
          </wp:inline>
        </w:drawing>
      </w:r>
      <w:r>
        <w:t> </w:t>
      </w:r>
    </w:p>
    <w:p w:rsidR="00B47B77" w:rsidRDefault="00B47B77" w:rsidP="00B47B77">
      <w:pPr>
        <w:pStyle w:val="Heading2"/>
      </w:pPr>
      <w:bookmarkStart w:id="8" w:name="FILTER"/>
      <w:bookmarkStart w:id="9" w:name="_Toc324530057"/>
      <w:r>
        <w:t>Setting the Filter property</w:t>
      </w:r>
      <w:bookmarkEnd w:id="8"/>
      <w:bookmarkEnd w:id="9"/>
    </w:p>
    <w:p w:rsidR="00B47B77" w:rsidRDefault="00B47B77" w:rsidP="00B47B77">
      <w:pPr>
        <w:pStyle w:val="NormalWeb"/>
      </w:pPr>
      <w:r>
        <w:t xml:space="preserve"> To set a filter set the value of the filter box to a string that contains the filter's test condition. </w:t>
      </w:r>
    </w:p>
    <w:p w:rsidR="00B47B77" w:rsidRDefault="00B47B77" w:rsidP="00B47B77">
      <w:pPr>
        <w:pStyle w:val="NormalWeb"/>
      </w:pPr>
      <w:r>
        <w:t> For example, the following statement creates a filter that tests a dataset's State field to see if it contains a value for the state of California:</w:t>
      </w:r>
    </w:p>
    <w:p w:rsidR="00B47B77" w:rsidRDefault="00B47B77" w:rsidP="00B47B77">
      <w:pPr>
        <w:pStyle w:val="NormalWeb"/>
      </w:pPr>
      <w:r>
        <w:rPr>
          <w:b/>
          <w:bCs/>
        </w:rPr>
        <w:t>State = 'CA'</w:t>
      </w:r>
      <w:r>
        <w:t xml:space="preserve"> </w:t>
      </w:r>
    </w:p>
    <w:p w:rsidR="00B47B77" w:rsidRDefault="00B47B77" w:rsidP="00B47B77">
      <w:pPr>
        <w:pStyle w:val="NormalWeb"/>
      </w:pPr>
      <w:r>
        <w:lastRenderedPageBreak/>
        <w:t> </w:t>
      </w:r>
    </w:p>
    <w:p w:rsidR="00B47B77" w:rsidRDefault="00B47B77" w:rsidP="00B47B77">
      <w:pPr>
        <w:pStyle w:val="NormalWeb"/>
      </w:pPr>
      <w:r>
        <w:t xml:space="preserve">Use 'and' to increase the criteria but adding additional fields. </w:t>
      </w:r>
    </w:p>
    <w:p w:rsidR="00B47B77" w:rsidRDefault="00B47B77" w:rsidP="00B47B77">
      <w:pPr>
        <w:pStyle w:val="NormalWeb"/>
      </w:pPr>
      <w:r>
        <w:rPr>
          <w:b/>
          <w:bCs/>
        </w:rPr>
        <w:t>Surname='Smith' and Firstname='John'</w:t>
      </w:r>
    </w:p>
    <w:p w:rsidR="00B47B77" w:rsidRDefault="00B47B77" w:rsidP="00B47B77">
      <w:pPr>
        <w:pStyle w:val="NormalWeb"/>
      </w:pPr>
      <w:r>
        <w:t> Use or to return records for either criteria</w:t>
      </w:r>
    </w:p>
    <w:p w:rsidR="00B47B77" w:rsidRDefault="00B47B77" w:rsidP="00B47B77">
      <w:pPr>
        <w:pStyle w:val="NormalWeb"/>
      </w:pPr>
      <w:r>
        <w:rPr>
          <w:b/>
          <w:bCs/>
        </w:rPr>
        <w:t>Firstname ='James' or Firstname='Jim'</w:t>
      </w:r>
    </w:p>
    <w:p w:rsidR="00B47B77" w:rsidRDefault="00B47B77" w:rsidP="00B47B77">
      <w:pPr>
        <w:pStyle w:val="NormalWeb"/>
      </w:pPr>
      <w:r>
        <w:t> Blank field values do not appear unless they are explicitly included in the filter:</w:t>
      </w:r>
    </w:p>
    <w:p w:rsidR="00B47B77" w:rsidRDefault="00B47B77" w:rsidP="00B47B77">
      <w:pPr>
        <w:pStyle w:val="NormalWeb"/>
      </w:pPr>
      <w:r>
        <w:rPr>
          <w:b/>
          <w:bCs/>
        </w:rPr>
        <w:t>State &lt;&gt; 'CA' or State = BLANK</w:t>
      </w:r>
    </w:p>
    <w:p w:rsidR="00B47B77" w:rsidRDefault="00B47B77" w:rsidP="00B47B77">
      <w:pPr>
        <w:pStyle w:val="NormalWeb"/>
      </w:pPr>
      <w:r>
        <w:t> </w:t>
      </w:r>
    </w:p>
    <w:p w:rsidR="00B47B77" w:rsidRDefault="00B47B77" w:rsidP="00B47B77">
      <w:pPr>
        <w:pStyle w:val="NormalWeb"/>
      </w:pPr>
      <w:r>
        <w:rPr>
          <w:i/>
          <w:iCs/>
        </w:rPr>
        <w:t>Note: After you specify a value for Filter, to apply the filter to the dataset, set the Filtered property to True.</w:t>
      </w:r>
    </w:p>
    <w:p w:rsidR="00B47B77" w:rsidRDefault="00B47B77" w:rsidP="00B47B77">
      <w:pPr>
        <w:pStyle w:val="NormalWeb"/>
      </w:pPr>
      <w:r>
        <w:t> Filters can compare field values to literals and to constants using the following comparison and logical operators:</w:t>
      </w:r>
    </w:p>
    <w:p w:rsidR="00B47B77" w:rsidRDefault="00B47B77" w:rsidP="00B47B77">
      <w:pPr>
        <w:numPr>
          <w:ilvl w:val="0"/>
          <w:numId w:val="49"/>
        </w:numPr>
        <w:spacing w:before="100" w:beforeAutospacing="1" w:after="100" w:afterAutospacing="1"/>
      </w:pPr>
      <w:r>
        <w:t>Operator Meaning</w:t>
      </w:r>
    </w:p>
    <w:p w:rsidR="00B47B77" w:rsidRDefault="00B47B77" w:rsidP="00B47B77">
      <w:pPr>
        <w:numPr>
          <w:ilvl w:val="0"/>
          <w:numId w:val="49"/>
        </w:numPr>
        <w:spacing w:before="100" w:beforeAutospacing="1" w:after="100" w:afterAutospacing="1"/>
      </w:pPr>
      <w:r>
        <w:t>&lt; Less than</w:t>
      </w:r>
    </w:p>
    <w:p w:rsidR="00B47B77" w:rsidRDefault="00B47B77" w:rsidP="00B47B77">
      <w:pPr>
        <w:numPr>
          <w:ilvl w:val="0"/>
          <w:numId w:val="49"/>
        </w:numPr>
        <w:spacing w:before="100" w:beforeAutospacing="1" w:after="100" w:afterAutospacing="1"/>
      </w:pPr>
      <w:r>
        <w:t>&gt; Greater than</w:t>
      </w:r>
    </w:p>
    <w:p w:rsidR="00B47B77" w:rsidRDefault="00B47B77" w:rsidP="00B47B77">
      <w:pPr>
        <w:numPr>
          <w:ilvl w:val="0"/>
          <w:numId w:val="49"/>
        </w:numPr>
        <w:spacing w:before="100" w:beforeAutospacing="1" w:after="100" w:afterAutospacing="1"/>
      </w:pPr>
      <w:r>
        <w:t>&gt;= Greater than or equal to</w:t>
      </w:r>
    </w:p>
    <w:p w:rsidR="00B47B77" w:rsidRDefault="00B47B77" w:rsidP="00B47B77">
      <w:pPr>
        <w:numPr>
          <w:ilvl w:val="0"/>
          <w:numId w:val="49"/>
        </w:numPr>
        <w:spacing w:before="100" w:beforeAutospacing="1" w:after="100" w:afterAutospacing="1"/>
      </w:pPr>
      <w:r>
        <w:t>&lt;= Less than or equal to</w:t>
      </w:r>
    </w:p>
    <w:p w:rsidR="00B47B77" w:rsidRDefault="00B47B77" w:rsidP="00B47B77">
      <w:pPr>
        <w:numPr>
          <w:ilvl w:val="0"/>
          <w:numId w:val="49"/>
        </w:numPr>
        <w:spacing w:before="100" w:beforeAutospacing="1" w:after="100" w:afterAutospacing="1"/>
      </w:pPr>
      <w:r>
        <w:t>= Equal to</w:t>
      </w:r>
    </w:p>
    <w:p w:rsidR="00B47B77" w:rsidRDefault="00B47B77" w:rsidP="00B47B77">
      <w:pPr>
        <w:numPr>
          <w:ilvl w:val="0"/>
          <w:numId w:val="49"/>
        </w:numPr>
        <w:spacing w:before="100" w:beforeAutospacing="1" w:after="100" w:afterAutospacing="1"/>
      </w:pPr>
      <w:r>
        <w:t>&lt;&gt; Not equal to</w:t>
      </w:r>
    </w:p>
    <w:p w:rsidR="00B47B77" w:rsidRDefault="00B47B77" w:rsidP="00B47B77">
      <w:pPr>
        <w:pStyle w:val="NormalWeb"/>
      </w:pPr>
      <w:r>
        <w:rPr>
          <w:b/>
          <w:bCs/>
        </w:rPr>
        <w:t>AND</w:t>
      </w:r>
      <w:r>
        <w:t xml:space="preserve"> Tests two statements are both True</w:t>
      </w:r>
    </w:p>
    <w:p w:rsidR="00B47B77" w:rsidRDefault="00B47B77" w:rsidP="00B47B77">
      <w:pPr>
        <w:pStyle w:val="NormalWeb"/>
      </w:pPr>
      <w:r>
        <w:rPr>
          <w:b/>
          <w:bCs/>
        </w:rPr>
        <w:t>NOT</w:t>
      </w:r>
      <w:r>
        <w:t xml:space="preserve"> Tests that the following statement is not True</w:t>
      </w:r>
    </w:p>
    <w:p w:rsidR="00B47B77" w:rsidRDefault="00B47B77" w:rsidP="00B47B77">
      <w:pPr>
        <w:pStyle w:val="NormalWeb"/>
      </w:pPr>
      <w:r>
        <w:rPr>
          <w:b/>
          <w:bCs/>
        </w:rPr>
        <w:t>OR</w:t>
      </w:r>
      <w:r>
        <w:t xml:space="preserve"> Tests that at least one of two statements is True</w:t>
      </w:r>
    </w:p>
    <w:p w:rsidR="00B47B77" w:rsidRDefault="00B47B77" w:rsidP="00B47B77">
      <w:pPr>
        <w:pStyle w:val="NormalWeb"/>
      </w:pPr>
      <w:r>
        <w:rPr>
          <w:b/>
          <w:bCs/>
        </w:rPr>
        <w:t>+</w:t>
      </w:r>
      <w:r>
        <w:t xml:space="preserve"> Adds numbers, concatenates strings, ads numbers to date/time values </w:t>
      </w:r>
    </w:p>
    <w:p w:rsidR="00B47B77" w:rsidRDefault="00B47B77" w:rsidP="00B47B77">
      <w:pPr>
        <w:pStyle w:val="NormalWeb"/>
      </w:pPr>
      <w:r>
        <w:rPr>
          <w:b/>
          <w:bCs/>
        </w:rPr>
        <w:t>-</w:t>
      </w:r>
      <w:r>
        <w:t xml:space="preserve"> Subtracts numbers, subtracts dates, or subtracts a number from a date </w:t>
      </w:r>
    </w:p>
    <w:p w:rsidR="00B47B77" w:rsidRDefault="00B47B77" w:rsidP="00B47B77">
      <w:pPr>
        <w:pStyle w:val="NormalWeb"/>
      </w:pPr>
      <w:r>
        <w:t xml:space="preserve">By using combinations of these operators, you can create fairly sophisticated filters. </w:t>
      </w:r>
    </w:p>
    <w:p w:rsidR="00B47B77" w:rsidRDefault="00B47B77" w:rsidP="00B47B77">
      <w:pPr>
        <w:pStyle w:val="NormalWeb"/>
      </w:pPr>
      <w:r>
        <w:t>For example, the following statement checks to make sure that two test conditions are met before accepting a record for display:</w:t>
      </w:r>
    </w:p>
    <w:p w:rsidR="00B47B77" w:rsidRDefault="00B47B77" w:rsidP="00B47B77">
      <w:pPr>
        <w:pStyle w:val="NormalWeb"/>
      </w:pPr>
      <w:r>
        <w:rPr>
          <w:b/>
          <w:bCs/>
        </w:rPr>
        <w:t>(Custno &gt; 1400) AND (Custno &lt; 1500)</w:t>
      </w:r>
    </w:p>
    <w:p w:rsidR="00B47B77" w:rsidRDefault="00B47B77" w:rsidP="00B47B77">
      <w:pPr>
        <w:pStyle w:val="NormalWeb"/>
      </w:pPr>
      <w:r>
        <w:t> If the field name contains a space or a symbol character, then put it in square brackets.</w:t>
      </w:r>
    </w:p>
    <w:p w:rsidR="00B47B77" w:rsidRDefault="00B47B77" w:rsidP="00B47B77">
      <w:pPr>
        <w:pStyle w:val="NormalWeb"/>
      </w:pPr>
      <w:r>
        <w:rPr>
          <w:b/>
          <w:bCs/>
        </w:rPr>
        <w:t>[First Name]='ALEX'</w:t>
      </w:r>
      <w:r>
        <w:t> </w:t>
      </w:r>
    </w:p>
    <w:p w:rsidR="00B47B77" w:rsidRDefault="00B47B77" w:rsidP="00B47B77">
      <w:pPr>
        <w:pStyle w:val="Heading2"/>
      </w:pPr>
      <w:bookmarkStart w:id="10" w:name="IMPORT"/>
      <w:bookmarkStart w:id="11" w:name="_Toc324530058"/>
      <w:r>
        <w:lastRenderedPageBreak/>
        <w:t>Importing</w:t>
      </w:r>
      <w:bookmarkEnd w:id="10"/>
      <w:bookmarkEnd w:id="11"/>
    </w:p>
    <w:p w:rsidR="00B47B77" w:rsidRDefault="00B47B77" w:rsidP="00B47B77">
      <w:pPr>
        <w:pStyle w:val="NormalWeb"/>
      </w:pPr>
      <w:r>
        <w:t>You can import data from a variety of different formats to the current table using the import wizard. Simply follow the wizard through to the end. Data can be imported from the following formats such as CSV,TXT,Doc,XLS,WK1,WQ1,SAV,DB,DBF,MDB,ADO,ADT,DAT,HTM,XML,WAB and VCS. </w:t>
      </w:r>
    </w:p>
    <w:p w:rsidR="00B47B77" w:rsidRDefault="00B47B77" w:rsidP="00B47B77">
      <w:pPr>
        <w:pStyle w:val="NormalWeb"/>
      </w:pPr>
      <w:r>
        <w:rPr>
          <w:noProof/>
        </w:rPr>
        <w:drawing>
          <wp:inline distT="0" distB="0" distL="0" distR="0">
            <wp:extent cx="4781550" cy="3733800"/>
            <wp:effectExtent l="0" t="0" r="0" b="0"/>
            <wp:docPr id="9" name="Picture 9" descr="Data Import Wi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ta Import Wizar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0" cy="3733800"/>
                    </a:xfrm>
                    <a:prstGeom prst="rect">
                      <a:avLst/>
                    </a:prstGeom>
                    <a:noFill/>
                    <a:ln>
                      <a:noFill/>
                    </a:ln>
                  </pic:spPr>
                </pic:pic>
              </a:graphicData>
            </a:graphic>
          </wp:inline>
        </w:drawing>
      </w:r>
      <w:r>
        <w:t> </w:t>
      </w:r>
    </w:p>
    <w:p w:rsidR="00B47B77" w:rsidRDefault="00B47B77" w:rsidP="00B47B77">
      <w:pPr>
        <w:pStyle w:val="Heading2"/>
      </w:pPr>
      <w:bookmarkStart w:id="12" w:name="EXPORT"/>
      <w:bookmarkStart w:id="13" w:name="_Toc324530059"/>
      <w:r>
        <w:t>Exporting</w:t>
      </w:r>
      <w:bookmarkEnd w:id="12"/>
      <w:bookmarkEnd w:id="13"/>
    </w:p>
    <w:p w:rsidR="00B47B77" w:rsidRDefault="00B47B77" w:rsidP="00B47B77">
      <w:pPr>
        <w:pStyle w:val="NormalWeb"/>
      </w:pPr>
      <w:r>
        <w:t>You can export the currently displayed table to a number of different formats. To export click the Export button on the toolbar and enter a file name for your exported data. Select the type of data from the drop down box on the bottom of the dialog and click save. You can see it in the screen shot below circled in red. </w:t>
      </w:r>
    </w:p>
    <w:p w:rsidR="00B47B77" w:rsidRDefault="00B47B77" w:rsidP="00B47B77">
      <w:pPr>
        <w:pStyle w:val="NormalWeb"/>
      </w:pPr>
      <w:r>
        <w:t>A progress bar will be displayed while your current table is being exported. </w:t>
      </w:r>
    </w:p>
    <w:p w:rsidR="00B47B77" w:rsidRPr="00B47B77" w:rsidRDefault="00B47B77" w:rsidP="00B47B77">
      <w:pPr>
        <w:pStyle w:val="Heading2"/>
        <w:rPr>
          <w:lang w:val="en-US"/>
        </w:rPr>
      </w:pPr>
      <w:bookmarkStart w:id="14" w:name="NEWTBL"/>
      <w:bookmarkStart w:id="15" w:name="_Toc324530060"/>
      <w:r w:rsidRPr="00B47B77">
        <w:rPr>
          <w:lang w:val="en-US"/>
        </w:rPr>
        <w:t>How to adding a new table</w:t>
      </w:r>
      <w:bookmarkEnd w:id="14"/>
      <w:bookmarkEnd w:id="15"/>
    </w:p>
    <w:p w:rsidR="00B47B77" w:rsidRDefault="00B47B77" w:rsidP="00B47B77">
      <w:pPr>
        <w:pStyle w:val="NormalWeb"/>
      </w:pPr>
      <w:r>
        <w:t>  </w:t>
      </w:r>
    </w:p>
    <w:p w:rsidR="00B47B77" w:rsidRDefault="00B47B77" w:rsidP="00B47B77">
      <w:pPr>
        <w:pStyle w:val="Heading2"/>
      </w:pPr>
      <w:bookmarkStart w:id="16" w:name="ADDFIELD"/>
      <w:bookmarkStart w:id="17" w:name="_Toc324530061"/>
      <w:r>
        <w:t>How to add fields</w:t>
      </w:r>
      <w:bookmarkEnd w:id="16"/>
      <w:bookmarkEnd w:id="17"/>
    </w:p>
    <w:p w:rsidR="00B47B77" w:rsidRDefault="00B47B77" w:rsidP="00B47B77">
      <w:pPr>
        <w:pStyle w:val="NormalWeb"/>
      </w:pPr>
      <w:r>
        <w:t>  </w:t>
      </w:r>
    </w:p>
    <w:p w:rsidR="00B47B77" w:rsidRDefault="00B47B77" w:rsidP="00B47B77">
      <w:pPr>
        <w:pStyle w:val="Heading2"/>
      </w:pPr>
      <w:bookmarkStart w:id="18" w:name="DELETEFIELD"/>
      <w:bookmarkStart w:id="19" w:name="_Toc324530062"/>
      <w:r>
        <w:t>How to delete a field</w:t>
      </w:r>
      <w:bookmarkEnd w:id="18"/>
      <w:bookmarkEnd w:id="19"/>
    </w:p>
    <w:p w:rsidR="00B47B77" w:rsidRDefault="00B47B77" w:rsidP="00B47B77">
      <w:pPr>
        <w:pStyle w:val="NormalWeb"/>
      </w:pPr>
      <w:r>
        <w:t> </w:t>
      </w:r>
    </w:p>
    <w:p w:rsidR="00B47B77" w:rsidRDefault="00B47B77" w:rsidP="00B47B77">
      <w:pPr>
        <w:pStyle w:val="Heading2"/>
      </w:pPr>
      <w:bookmarkStart w:id="20" w:name="STRUCTURE"/>
      <w:bookmarkStart w:id="21" w:name="_Toc324530063"/>
      <w:r>
        <w:lastRenderedPageBreak/>
        <w:t>Table structure and Indexes</w:t>
      </w:r>
      <w:bookmarkEnd w:id="20"/>
      <w:bookmarkEnd w:id="21"/>
    </w:p>
    <w:p w:rsidR="00B47B77" w:rsidRDefault="00B47B77" w:rsidP="00B47B77">
      <w:pPr>
        <w:pStyle w:val="NormalWeb"/>
      </w:pPr>
      <w:r>
        <w:t> </w:t>
      </w:r>
    </w:p>
    <w:p w:rsidR="00B47B77" w:rsidRDefault="00B47B77" w:rsidP="00B47B77">
      <w:pPr>
        <w:pStyle w:val="Heading2"/>
      </w:pPr>
      <w:bookmarkStart w:id="22" w:name="INDEX"/>
      <w:bookmarkStart w:id="23" w:name="_Toc324530064"/>
      <w:r>
        <w:t>How to add an index</w:t>
      </w:r>
      <w:bookmarkEnd w:id="22"/>
      <w:bookmarkEnd w:id="23"/>
    </w:p>
    <w:p w:rsidR="00B47B77" w:rsidRDefault="00B47B77" w:rsidP="00B47B77">
      <w:r>
        <w:t> </w:t>
      </w:r>
    </w:p>
    <w:p w:rsidR="00B47B77" w:rsidRDefault="00B47B77" w:rsidP="00B47B77">
      <w:pPr>
        <w:pStyle w:val="Heading2"/>
      </w:pPr>
      <w:bookmarkStart w:id="24" w:name="RENAME"/>
      <w:bookmarkStart w:id="25" w:name="_Toc324530065"/>
      <w:r>
        <w:t>How to rename a field</w:t>
      </w:r>
      <w:bookmarkEnd w:id="24"/>
      <w:bookmarkEnd w:id="25"/>
    </w:p>
    <w:p w:rsidR="00B47B77" w:rsidRDefault="00B47B77" w:rsidP="00B47B77">
      <w:r>
        <w:t>  </w:t>
      </w:r>
    </w:p>
    <w:p w:rsidR="00B47B77" w:rsidRDefault="00B47B77" w:rsidP="00B47B77">
      <w:pPr>
        <w:pStyle w:val="Heading2"/>
      </w:pPr>
      <w:hyperlink r:id="rId21" w:history="1">
        <w:bookmarkStart w:id="26" w:name="_Toc324530066"/>
        <w:r>
          <w:rPr>
            <w:rStyle w:val="Hyperlink"/>
          </w:rPr>
          <w:t>Download DBF Viewer Plus</w:t>
        </w:r>
        <w:bookmarkEnd w:id="26"/>
      </w:hyperlink>
    </w:p>
    <w:p w:rsidR="009962A7" w:rsidRPr="001D751A" w:rsidRDefault="009962A7" w:rsidP="00B47B77">
      <w:pPr>
        <w:rPr>
          <w:lang w:val="en-US"/>
        </w:rPr>
      </w:pPr>
    </w:p>
    <w:sectPr w:rsidR="009962A7" w:rsidRPr="001D751A" w:rsidSect="00BF1926">
      <w:headerReference w:type="default" r:id="rId22"/>
      <w:footerReference w:type="default" r:id="rId23"/>
      <w:headerReference w:type="first" r:id="rId24"/>
      <w:footerReference w:type="first" r:id="rId25"/>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DB4" w:rsidRDefault="00223DB4">
      <w:r>
        <w:separator/>
      </w:r>
    </w:p>
  </w:endnote>
  <w:endnote w:type="continuationSeparator" w:id="0">
    <w:p w:rsidR="00223DB4" w:rsidRDefault="00223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pStyle w:val="Footer"/>
    </w:pPr>
  </w:p>
  <w:p w:rsidR="00D114F7" w:rsidRDefault="00D114F7">
    <w:pPr>
      <w:pStyle w:val="Footer"/>
    </w:pPr>
  </w:p>
  <w:p w:rsidR="00D114F7" w:rsidRDefault="00D11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jc w:val="center"/>
      <w:rPr>
        <w:rStyle w:val="Huisstijl-Sjabloonnaam"/>
        <w:b w:val="0"/>
        <w:sz w:val="20"/>
      </w:rPr>
    </w:pPr>
  </w:p>
  <w:p w:rsidR="00D114F7" w:rsidRDefault="00D114F7">
    <w:pPr>
      <w:pStyle w:val="Footer"/>
    </w:pPr>
    <w:r>
      <w:rPr>
        <w:noProof/>
        <w:sz w:val="20"/>
        <w:lang w:val="en-US" w:eastAsia="en-US"/>
      </w:rPr>
      <mc:AlternateContent>
        <mc:Choice Requires="wps">
          <w:drawing>
            <wp:anchor distT="0" distB="0" distL="114300" distR="114300" simplePos="0" relativeHeight="251658240" behindDoc="0" locked="1" layoutInCell="0" allowOverlap="1" wp14:anchorId="4DF770E2" wp14:editId="28B27701">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45"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45"/>
                        </w:tbl>
                        <w:p w:rsidR="00D114F7" w:rsidRDefault="00D114F7"/>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WisAIAALE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D114F7">
                      <w:trPr>
                        <w:cantSplit/>
                      </w:trPr>
                      <w:tc>
                        <w:tcPr>
                          <w:tcW w:w="2400" w:type="dxa"/>
                          <w:vAlign w:val="bottom"/>
                        </w:tcPr>
                        <w:p w:rsidR="00D114F7" w:rsidRDefault="00D114F7">
                          <w:pPr>
                            <w:spacing w:line="160" w:lineRule="exact"/>
                            <w:rPr>
                              <w:rStyle w:val="Huisstijl-Kopje"/>
                            </w:rPr>
                          </w:pPr>
                          <w:bookmarkStart w:id="46" w:name="tblAkkoord1"/>
                        </w:p>
                      </w:tc>
                    </w:tr>
                    <w:tr w:rsidR="00D114F7">
                      <w:trPr>
                        <w:cantSplit/>
                      </w:trPr>
                      <w:tc>
                        <w:tcPr>
                          <w:tcW w:w="2400" w:type="dxa"/>
                          <w:vAlign w:val="bottom"/>
                        </w:tcPr>
                        <w:p w:rsidR="00D114F7" w:rsidRDefault="00D114F7">
                          <w:pPr>
                            <w:spacing w:line="560" w:lineRule="exact"/>
                          </w:pPr>
                        </w:p>
                      </w:tc>
                    </w:tr>
                    <w:tr w:rsidR="00D114F7">
                      <w:trPr>
                        <w:cantSplit/>
                      </w:trPr>
                      <w:tc>
                        <w:tcPr>
                          <w:tcW w:w="2400" w:type="dxa"/>
                          <w:vAlign w:val="bottom"/>
                        </w:tcPr>
                        <w:p w:rsidR="00D114F7" w:rsidRDefault="00D114F7">
                          <w:pPr>
                            <w:spacing w:line="160" w:lineRule="exact"/>
                            <w:rPr>
                              <w:rStyle w:val="Huisstijl-Kopje"/>
                            </w:rPr>
                          </w:pPr>
                        </w:p>
                      </w:tc>
                    </w:tr>
                    <w:tr w:rsidR="00D114F7">
                      <w:trPr>
                        <w:cantSplit/>
                      </w:trPr>
                      <w:tc>
                        <w:tcPr>
                          <w:tcW w:w="2400" w:type="dxa"/>
                          <w:vAlign w:val="bottom"/>
                        </w:tcPr>
                        <w:p w:rsidR="00D114F7" w:rsidRDefault="00D114F7">
                          <w:pPr>
                            <w:spacing w:line="560" w:lineRule="exact"/>
                          </w:pPr>
                        </w:p>
                      </w:tc>
                    </w:tr>
                    <w:bookmarkEnd w:id="46"/>
                  </w:tbl>
                  <w:p w:rsidR="00D114F7" w:rsidRDefault="00D114F7"/>
                  <w:p w:rsidR="00D114F7" w:rsidRDefault="00D114F7"/>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DB4" w:rsidRDefault="00223DB4">
      <w:r>
        <w:separator/>
      </w:r>
    </w:p>
  </w:footnote>
  <w:footnote w:type="continuationSeparator" w:id="0">
    <w:p w:rsidR="00223DB4" w:rsidRDefault="00223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B47B77">
      <w:rPr>
        <w:noProof/>
        <w:color w:val="FFFFFF"/>
      </w:rPr>
      <w:t>6</w:t>
    </w:r>
    <w:r>
      <w:rPr>
        <w:color w:val="FFFFFF"/>
      </w:rPr>
      <w:fldChar w:fldCharType="end"/>
    </w:r>
    <w:r>
      <w:rPr>
        <w:noProof/>
        <w:color w:val="FFFFFF"/>
        <w:sz w:val="20"/>
        <w:lang w:val="en-US" w:eastAsia="en-US"/>
      </w:rPr>
      <mc:AlternateContent>
        <mc:Choice Requires="wps">
          <w:drawing>
            <wp:anchor distT="0" distB="0" distL="114300" distR="114300" simplePos="0" relativeHeight="251659264" behindDoc="0" locked="1" layoutInCell="0" allowOverlap="1" wp14:anchorId="59FD7A24" wp14:editId="6C438D18">
              <wp:simplePos x="0" y="0"/>
              <wp:positionH relativeFrom="page">
                <wp:posOffset>457200</wp:posOffset>
              </wp:positionH>
              <wp:positionV relativeFrom="page">
                <wp:posOffset>330200</wp:posOffset>
              </wp:positionV>
              <wp:extent cx="5334000" cy="106680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7" w:name="bmNaamLogo2" w:colFirst="2" w:colLast="2"/>
                                <w:bookmarkStart w:id="28" w:name="bmBeeldmerk2" w:colFirst="0" w:colLast="0"/>
                              </w:p>
                            </w:tc>
                            <w:tc>
                              <w:tcPr>
                                <w:tcW w:w="120" w:type="dxa"/>
                              </w:tcPr>
                              <w:p w:rsidR="00D114F7" w:rsidRDefault="00D114F7"/>
                            </w:tc>
                            <w:tc>
                              <w:tcPr>
                                <w:tcW w:w="6240" w:type="dxa"/>
                              </w:tcPr>
                              <w:p w:rsidR="00D114F7" w:rsidRDefault="00D114F7">
                                <w:pPr>
                                  <w:pStyle w:val="Huisstijl-Logo"/>
                                </w:pPr>
                              </w:p>
                            </w:tc>
                          </w:tr>
                          <w:bookmarkEnd w:id="27"/>
                          <w:bookmarkEnd w:id="28"/>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6pt;margin-top:26pt;width:420pt;height: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29" w:name="bmNaamLogo2" w:colFirst="2" w:colLast="2"/>
                          <w:bookmarkStart w:id="30" w:name="bmBeeldmerk2" w:colFirst="0" w:colLast="0"/>
                        </w:p>
                      </w:tc>
                      <w:tc>
                        <w:tcPr>
                          <w:tcW w:w="120" w:type="dxa"/>
                        </w:tcPr>
                        <w:p w:rsidR="00D114F7" w:rsidRDefault="00D114F7"/>
                      </w:tc>
                      <w:tc>
                        <w:tcPr>
                          <w:tcW w:w="6240" w:type="dxa"/>
                        </w:tcPr>
                        <w:p w:rsidR="00D114F7" w:rsidRDefault="00D114F7">
                          <w:pPr>
                            <w:pStyle w:val="Huisstijl-Logo"/>
                          </w:pPr>
                        </w:p>
                      </w:tc>
                    </w:tr>
                    <w:bookmarkEnd w:id="29"/>
                    <w:bookmarkEnd w:id="30"/>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1312" behindDoc="0" locked="1" layoutInCell="0" allowOverlap="1" wp14:anchorId="7688BFA3" wp14:editId="772CBC0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31"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B47B77">
                                  <w:rPr>
                                    <w:rStyle w:val="Huisstijl-Gegeven"/>
                                  </w:rPr>
                                  <w:t>6</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B47B77">
                                  <w:rPr>
                                    <w:rStyle w:val="Huisstijl-Gegeven"/>
                                  </w:rPr>
                                  <w:t>6</w:t>
                                </w:r>
                                <w:r>
                                  <w:rPr>
                                    <w:rStyle w:val="Huisstijl-Gegeven"/>
                                  </w:rPr>
                                  <w:fldChar w:fldCharType="end"/>
                                </w:r>
                              </w:p>
                            </w:tc>
                          </w:tr>
                          <w:bookmarkEnd w:id="31"/>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2y1rwIAALA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D114F7" w:rsidTr="008A5629">
                      <w:trPr>
                        <w:trHeight w:val="240"/>
                      </w:trPr>
                      <w:tc>
                        <w:tcPr>
                          <w:tcW w:w="1985" w:type="dxa"/>
                        </w:tcPr>
                        <w:p w:rsidR="00D114F7" w:rsidRDefault="00D114F7">
                          <w:pPr>
                            <w:rPr>
                              <w:rStyle w:val="Huisstijl-Kopje"/>
                            </w:rPr>
                          </w:pPr>
                          <w:bookmarkStart w:id="32" w:name="bmGegevens2"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 2012</w:t>
                          </w:r>
                        </w:p>
                        <w:p w:rsidR="00D114F7" w:rsidRDefault="00D114F7">
                          <w:pPr>
                            <w:rPr>
                              <w:rStyle w:val="Huisstijl-Kopje"/>
                            </w:rPr>
                          </w:pPr>
                          <w:r>
                            <w:rPr>
                              <w:rStyle w:val="Huisstijl-Kopje"/>
                            </w:rPr>
                            <w:t>Datum gewijzigd</w:t>
                          </w:r>
                        </w:p>
                        <w:p w:rsidR="00D114F7" w:rsidRDefault="00D114F7" w:rsidP="002F3BC7">
                          <w:pPr>
                            <w:rPr>
                              <w:rStyle w:val="Huisstijl-Gegeven"/>
                            </w:rPr>
                          </w:pPr>
                          <w:r>
                            <w:rPr>
                              <w:rStyle w:val="Huisstijl-Gegeven"/>
                            </w:rPr>
                            <w:t xml:space="preserve">19 </w:t>
                          </w:r>
                          <w:r w:rsidR="00195620">
                            <w:rPr>
                              <w:rStyle w:val="Huisstijl-Gegeven"/>
                            </w:rPr>
                            <w:t>april 2012</w:t>
                          </w:r>
                        </w:p>
                        <w:p w:rsidR="00D114F7" w:rsidRDefault="00D114F7">
                          <w:pPr>
                            <w:rPr>
                              <w:rStyle w:val="Huisstijl-Gegeven"/>
                            </w:rPr>
                          </w:pPr>
                        </w:p>
                        <w:p w:rsidR="00D114F7" w:rsidRDefault="00D114F7">
                          <w:pPr>
                            <w:rPr>
                              <w:rStyle w:val="Huisstijl-Gegeven"/>
                            </w:rPr>
                          </w:pPr>
                        </w:p>
                      </w:tc>
                      <w:tc>
                        <w:tcPr>
                          <w:tcW w:w="1276" w:type="dxa"/>
                        </w:tcPr>
                        <w:p w:rsidR="00D114F7" w:rsidRPr="00D114F7" w:rsidRDefault="00D114F7" w:rsidP="003A2A11">
                          <w:pPr>
                            <w:rPr>
                              <w:rStyle w:val="Huisstijl-Kopje"/>
                            </w:rPr>
                          </w:pPr>
                          <w:r w:rsidRPr="00D114F7">
                            <w:rPr>
                              <w:rStyle w:val="Huisstijl-Kopje"/>
                            </w:rPr>
                            <w:t>Versie</w:t>
                          </w:r>
                        </w:p>
                        <w:p w:rsidR="00D114F7" w:rsidRPr="00D114F7" w:rsidRDefault="00D114F7" w:rsidP="003A2A11">
                          <w:pPr>
                            <w:rPr>
                              <w:rStyle w:val="Huisstijl-Gegeven"/>
                            </w:rPr>
                          </w:pPr>
                          <w:r w:rsidRPr="00D114F7">
                            <w:rPr>
                              <w:rStyle w:val="Huisstijl-Gegeven"/>
                            </w:rPr>
                            <w:t>1.0</w:t>
                          </w:r>
                        </w:p>
                        <w:p w:rsidR="00D114F7" w:rsidRPr="00D114F7" w:rsidRDefault="00D114F7" w:rsidP="003A2A11">
                          <w:pPr>
                            <w:rPr>
                              <w:rStyle w:val="Huisstijl-Kopje"/>
                            </w:rPr>
                          </w:pPr>
                          <w:r w:rsidRPr="00D114F7">
                            <w:rPr>
                              <w:rStyle w:val="Huisstijl-Kopje"/>
                            </w:rPr>
                            <w:t>Status</w:t>
                          </w:r>
                        </w:p>
                        <w:p w:rsidR="00D114F7" w:rsidRPr="00D114F7" w:rsidRDefault="00F00A6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rsidP="003A2A11">
                          <w:pPr>
                            <w:rPr>
                              <w:rStyle w:val="Huisstijl-Kopje"/>
                            </w:rPr>
                          </w:pPr>
                          <w:r>
                            <w:rPr>
                              <w:rStyle w:val="Huisstijl-Kopje"/>
                            </w:rPr>
                            <w:t>Blad</w:t>
                          </w:r>
                        </w:p>
                        <w:p w:rsidR="00D114F7" w:rsidRDefault="00D114F7"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B47B77">
                            <w:rPr>
                              <w:rStyle w:val="Huisstijl-Gegeven"/>
                            </w:rPr>
                            <w:t>6</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B47B77">
                            <w:rPr>
                              <w:rStyle w:val="Huisstijl-Gegeven"/>
                            </w:rPr>
                            <w:t>6</w:t>
                          </w:r>
                          <w:r>
                            <w:rPr>
                              <w:rStyle w:val="Huisstijl-Gegeven"/>
                            </w:rPr>
                            <w:fldChar w:fldCharType="end"/>
                          </w:r>
                        </w:p>
                      </w:tc>
                    </w:tr>
                    <w:bookmarkEnd w:id="32"/>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60288" behindDoc="0" locked="1" layoutInCell="0" allowOverlap="1" wp14:anchorId="0A368DCC" wp14:editId="69EA8D92">
              <wp:simplePos x="0" y="0"/>
              <wp:positionH relativeFrom="page">
                <wp:posOffset>0</wp:posOffset>
              </wp:positionH>
              <wp:positionV relativeFrom="page">
                <wp:posOffset>0</wp:posOffset>
              </wp:positionV>
              <wp:extent cx="5511800" cy="13970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139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33" w:name="bmAfwLogo2" w:colFirst="0" w:colLast="0"/>
                              </w:p>
                            </w:tc>
                          </w:tr>
                          <w:bookmarkEnd w:id="33"/>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0;margin-top:0;width:434pt;height:11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8090"/>
                    </w:tblGrid>
                    <w:tr w:rsidR="00D114F7" w:rsidTr="003A2A11">
                      <w:trPr>
                        <w:trHeight w:hRule="exact" w:val="2780"/>
                      </w:trPr>
                      <w:tc>
                        <w:tcPr>
                          <w:tcW w:w="8090" w:type="dxa"/>
                        </w:tcPr>
                        <w:p w:rsidR="00D114F7" w:rsidRDefault="00D114F7">
                          <w:bookmarkStart w:id="34" w:name="bmAfwLogo2" w:colFirst="0" w:colLast="0"/>
                        </w:p>
                      </w:tc>
                    </w:tr>
                    <w:bookmarkEnd w:id="34"/>
                  </w:tbl>
                  <w:p w:rsidR="00D114F7" w:rsidRDefault="00D114F7"/>
                </w:txbxContent>
              </v:textbox>
              <w10:wrap anchorx="page" anchory="page"/>
              <w10:anchorlock/>
            </v:shape>
          </w:pict>
        </mc:Fallback>
      </mc:AlternateContent>
    </w:r>
  </w:p>
  <w:p w:rsidR="00D114F7" w:rsidRDefault="00D114F7"/>
  <w:p w:rsidR="00D114F7" w:rsidRDefault="00D114F7"/>
  <w:p w:rsidR="00D114F7" w:rsidRDefault="00D114F7"/>
  <w:p w:rsidR="00D114F7" w:rsidRDefault="00D114F7"/>
  <w:p w:rsidR="00D114F7" w:rsidRDefault="00D114F7"/>
  <w:p w:rsidR="00D114F7" w:rsidRDefault="00D114F7"/>
  <w:p w:rsidR="00D114F7" w:rsidRDefault="00D114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4F7" w:rsidRDefault="00D114F7">
    <w:pPr>
      <w:rPr>
        <w:color w:val="FFFFFF"/>
      </w:rPr>
    </w:pPr>
    <w:r>
      <w:rPr>
        <w:color w:val="FFFFFF"/>
      </w:rPr>
      <w:fldChar w:fldCharType="begin"/>
    </w:r>
    <w:r>
      <w:rPr>
        <w:color w:val="FFFFFF"/>
      </w:rPr>
      <w:instrText xml:space="preserve"> NUMPAGES  \* MERGEFORMAT </w:instrText>
    </w:r>
    <w:r>
      <w:rPr>
        <w:color w:val="FFFFFF"/>
      </w:rPr>
      <w:fldChar w:fldCharType="separate"/>
    </w:r>
    <w:r w:rsidR="00B47B77">
      <w:rPr>
        <w:noProof/>
        <w:color w:val="FFFFFF"/>
      </w:rPr>
      <w:t>6</w:t>
    </w:r>
    <w:r>
      <w:rPr>
        <w:color w:val="FFFFFF"/>
      </w:rPr>
      <w:fldChar w:fldCharType="end"/>
    </w:r>
    <w:r>
      <w:rPr>
        <w:noProof/>
        <w:color w:val="FFFFFF"/>
        <w:sz w:val="20"/>
        <w:lang w:val="en-US" w:eastAsia="en-US"/>
      </w:rPr>
      <mc:AlternateContent>
        <mc:Choice Requires="wps">
          <w:drawing>
            <wp:anchor distT="0" distB="0" distL="114300" distR="114300" simplePos="0" relativeHeight="251657216" behindDoc="0" locked="1" layoutInCell="0" allowOverlap="1" wp14:anchorId="1783D133" wp14:editId="36FD5CC2">
              <wp:simplePos x="0" y="0"/>
              <wp:positionH relativeFrom="page">
                <wp:posOffset>5467350</wp:posOffset>
              </wp:positionH>
              <wp:positionV relativeFrom="page">
                <wp:posOffset>4000500</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35"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B47B77">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B47B77">
                                  <w:rPr>
                                    <w:rStyle w:val="Huisstijl-Gegeven"/>
                                  </w:rPr>
                                  <w:t>6</w:t>
                                </w:r>
                                <w:r>
                                  <w:rPr>
                                    <w:rStyle w:val="Huisstijl-Gegeven"/>
                                  </w:rPr>
                                  <w:fldChar w:fldCharType="end"/>
                                </w:r>
                              </w:p>
                            </w:tc>
                          </w:tr>
                          <w:bookmarkEnd w:id="35"/>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430.5pt;margin-top:315pt;width:132pt;height:4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cirwIAALE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D114F7">
                      <w:tc>
                        <w:tcPr>
                          <w:tcW w:w="2520" w:type="dxa"/>
                        </w:tcPr>
                        <w:p w:rsidR="00D114F7" w:rsidRDefault="00D114F7">
                          <w:pPr>
                            <w:rPr>
                              <w:rStyle w:val="Huisstijl-Kopje"/>
                            </w:rPr>
                          </w:pPr>
                          <w:bookmarkStart w:id="36" w:name="bmGegevens1" w:colFirst="0" w:colLast="0"/>
                          <w:r>
                            <w:rPr>
                              <w:rStyle w:val="Huisstijl-Kopje"/>
                            </w:rPr>
                            <w:t>Datum opgesteld</w:t>
                          </w:r>
                        </w:p>
                        <w:p w:rsidR="00D114F7" w:rsidRDefault="00D114F7">
                          <w:pPr>
                            <w:rPr>
                              <w:rStyle w:val="Huisstijl-Gegeven"/>
                            </w:rPr>
                          </w:pPr>
                          <w:r>
                            <w:rPr>
                              <w:rStyle w:val="Huisstijl-Gegeven"/>
                            </w:rPr>
                            <w:t>1</w:t>
                          </w:r>
                          <w:r w:rsidR="00195620">
                            <w:rPr>
                              <w:rStyle w:val="Huisstijl-Gegeven"/>
                            </w:rPr>
                            <w:t>9</w:t>
                          </w:r>
                          <w:r>
                            <w:rPr>
                              <w:rStyle w:val="Huisstijl-Gegeven"/>
                            </w:rPr>
                            <w:t xml:space="preserve"> </w:t>
                          </w:r>
                          <w:r w:rsidR="00195620">
                            <w:rPr>
                              <w:rStyle w:val="Huisstijl-Gegeven"/>
                            </w:rPr>
                            <w:t>april</w:t>
                          </w:r>
                          <w:r>
                            <w:rPr>
                              <w:rStyle w:val="Huisstijl-Gegeven"/>
                            </w:rPr>
                            <w:t xml:space="preserve"> 201</w:t>
                          </w:r>
                          <w:r w:rsidR="00195620">
                            <w:rPr>
                              <w:rStyle w:val="Huisstijl-Gegeven"/>
                            </w:rPr>
                            <w:t>2</w:t>
                          </w:r>
                        </w:p>
                        <w:p w:rsidR="00D114F7" w:rsidRDefault="00D114F7">
                          <w:pPr>
                            <w:rPr>
                              <w:rStyle w:val="Huisstijl-Kopje"/>
                            </w:rPr>
                          </w:pPr>
                          <w:r>
                            <w:rPr>
                              <w:rStyle w:val="Huisstijl-Kopje"/>
                            </w:rPr>
                            <w:t>Datum gewijzigd</w:t>
                          </w:r>
                        </w:p>
                        <w:p w:rsidR="00D114F7" w:rsidRDefault="00D114F7">
                          <w:pPr>
                            <w:rPr>
                              <w:rStyle w:val="Huisstijl-Gegeven"/>
                            </w:rPr>
                          </w:pPr>
                          <w:r>
                            <w:rPr>
                              <w:rStyle w:val="Huisstijl-Gegeven"/>
                            </w:rPr>
                            <w:t xml:space="preserve">19 </w:t>
                          </w:r>
                          <w:r w:rsidR="00195620">
                            <w:rPr>
                              <w:rStyle w:val="Huisstijl-Gegeven"/>
                            </w:rPr>
                            <w:t>april 2012</w:t>
                          </w:r>
                        </w:p>
                        <w:p w:rsidR="00D114F7" w:rsidRDefault="00D114F7">
                          <w:pPr>
                            <w:rPr>
                              <w:rStyle w:val="Huisstijl-Kopje"/>
                            </w:rPr>
                          </w:pPr>
                          <w:r>
                            <w:rPr>
                              <w:rStyle w:val="Huisstijl-Kopje"/>
                            </w:rPr>
                            <w:t>Project</w:t>
                          </w:r>
                        </w:p>
                        <w:p w:rsidR="00D114F7" w:rsidRDefault="00057C8F">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0E40B6">
                            <w:rPr>
                              <w:rStyle w:val="Huisstijl-Gegeven"/>
                            </w:rPr>
                            <w:t>Vervangen hardware: XP-systemen</w:t>
                          </w:r>
                          <w:r>
                            <w:rPr>
                              <w:rStyle w:val="Huisstijl-Gegeven"/>
                            </w:rPr>
                            <w:fldChar w:fldCharType="end"/>
                          </w:r>
                        </w:p>
                        <w:p w:rsidR="00D114F7" w:rsidRDefault="00E63E51">
                          <w:pPr>
                            <w:rPr>
                              <w:rStyle w:val="Huisstijl-Gegeven"/>
                            </w:rPr>
                          </w:pPr>
                          <w:r>
                            <w:rPr>
                              <w:rStyle w:val="Huisstijl-Gegeven"/>
                            </w:rPr>
                            <w:t xml:space="preserve">Opdracht </w:t>
                          </w:r>
                          <w:r w:rsidR="004C6D32">
                            <w:rPr>
                              <w:rStyle w:val="Huisstijl-Gegeven"/>
                            </w:rPr>
                            <w:fldChar w:fldCharType="begin"/>
                          </w:r>
                          <w:r w:rsidR="004C6D32">
                            <w:rPr>
                              <w:rStyle w:val="Huisstijl-Gegeven"/>
                            </w:rPr>
                            <w:instrText xml:space="preserve"> DOCPROPERTY  opdracht  \* MERGEFORMAT </w:instrText>
                          </w:r>
                          <w:r w:rsidR="004C6D32">
                            <w:rPr>
                              <w:rStyle w:val="Huisstijl-Gegeven"/>
                            </w:rPr>
                            <w:fldChar w:fldCharType="separate"/>
                          </w:r>
                          <w:r w:rsidR="000E40B6">
                            <w:rPr>
                              <w:rStyle w:val="Huisstijl-Gegeven"/>
                            </w:rPr>
                            <w:t>201201149</w:t>
                          </w:r>
                          <w:r w:rsidR="004C6D32">
                            <w:rPr>
                              <w:rStyle w:val="Huisstijl-Gegeven"/>
                            </w:rPr>
                            <w:fldChar w:fldCharType="end"/>
                          </w:r>
                        </w:p>
                        <w:p w:rsidR="00D114F7" w:rsidRDefault="00D114F7">
                          <w:pPr>
                            <w:rPr>
                              <w:rStyle w:val="Huisstijl-Gegeven"/>
                            </w:rPr>
                          </w:pPr>
                          <w:r>
                            <w:rPr>
                              <w:rStyle w:val="Huisstijl-Gegeven"/>
                            </w:rPr>
                            <w:t xml:space="preserve">Waterproductiebedrijf </w:t>
                          </w:r>
                          <w:r w:rsidR="00885856">
                            <w:rPr>
                              <w:rStyle w:val="Huisstijl-Gegeven"/>
                            </w:rPr>
                            <w:fldChar w:fldCharType="begin"/>
                          </w:r>
                          <w:r w:rsidR="00885856">
                            <w:rPr>
                              <w:rStyle w:val="Huisstijl-Gegeven"/>
                            </w:rPr>
                            <w:instrText xml:space="preserve"> DOCPROPERTY  locatie  \* MERGEFORMAT </w:instrText>
                          </w:r>
                          <w:r w:rsidR="00885856">
                            <w:rPr>
                              <w:rStyle w:val="Huisstijl-Gegeven"/>
                            </w:rPr>
                            <w:fldChar w:fldCharType="separate"/>
                          </w:r>
                          <w:r w:rsidR="000E40B6">
                            <w:rPr>
                              <w:rStyle w:val="Huisstijl-Gegeven"/>
                            </w:rPr>
                            <w:t>Macharen</w:t>
                          </w:r>
                          <w:r w:rsidR="00885856">
                            <w:rPr>
                              <w:rStyle w:val="Huisstijl-Gegeven"/>
                            </w:rPr>
                            <w:fldChar w:fldCharType="end"/>
                          </w:r>
                        </w:p>
                        <w:p w:rsidR="00D114F7" w:rsidRPr="00D114F7" w:rsidRDefault="00D114F7">
                          <w:pPr>
                            <w:rPr>
                              <w:rStyle w:val="Huisstijl-Kopje"/>
                            </w:rPr>
                          </w:pPr>
                          <w:r w:rsidRPr="00D114F7">
                            <w:rPr>
                              <w:rStyle w:val="Huisstijl-Kopje"/>
                            </w:rPr>
                            <w:t>Versie</w:t>
                          </w:r>
                        </w:p>
                        <w:p w:rsidR="00D114F7" w:rsidRPr="00D114F7" w:rsidRDefault="00D114F7">
                          <w:pPr>
                            <w:rPr>
                              <w:rStyle w:val="Huisstijl-Gegeven"/>
                            </w:rPr>
                          </w:pPr>
                          <w:r w:rsidRPr="00D114F7">
                            <w:rPr>
                              <w:rStyle w:val="Huisstijl-Gegeven"/>
                            </w:rPr>
                            <w:t>1.0</w:t>
                          </w:r>
                        </w:p>
                        <w:p w:rsidR="00D114F7" w:rsidRPr="00D114F7" w:rsidRDefault="00D114F7">
                          <w:pPr>
                            <w:rPr>
                              <w:rStyle w:val="Huisstijl-Kopje"/>
                            </w:rPr>
                          </w:pPr>
                          <w:r w:rsidRPr="00D114F7">
                            <w:rPr>
                              <w:rStyle w:val="Huisstijl-Kopje"/>
                            </w:rPr>
                            <w:t>Status</w:t>
                          </w:r>
                        </w:p>
                        <w:p w:rsidR="00D114F7" w:rsidRPr="00D114F7" w:rsidRDefault="004C6D32">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E40B6">
                            <w:rPr>
                              <w:rStyle w:val="Huisstijl-Gegeven"/>
                            </w:rPr>
                            <w:t>Design</w:t>
                          </w:r>
                          <w:r>
                            <w:rPr>
                              <w:rStyle w:val="Huisstijl-Gegeven"/>
                            </w:rPr>
                            <w:fldChar w:fldCharType="end"/>
                          </w:r>
                        </w:p>
                        <w:p w:rsidR="00D114F7" w:rsidRDefault="00D114F7">
                          <w:pPr>
                            <w:rPr>
                              <w:rStyle w:val="Huisstijl-Kopje"/>
                            </w:rPr>
                          </w:pPr>
                          <w:r>
                            <w:rPr>
                              <w:rStyle w:val="Huisstijl-Kopje"/>
                            </w:rPr>
                            <w:t>Blad</w:t>
                          </w:r>
                        </w:p>
                        <w:p w:rsidR="00D114F7" w:rsidRDefault="00D114F7">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B47B77">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B47B77">
                            <w:rPr>
                              <w:rStyle w:val="Huisstijl-Gegeven"/>
                            </w:rPr>
                            <w:t>6</w:t>
                          </w:r>
                          <w:r>
                            <w:rPr>
                              <w:rStyle w:val="Huisstijl-Gegeven"/>
                            </w:rPr>
                            <w:fldChar w:fldCharType="end"/>
                          </w:r>
                        </w:p>
                      </w:tc>
                    </w:tr>
                    <w:bookmarkEnd w:id="36"/>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D114F7" w:rsidRDefault="00D114F7">
                          <w:pPr>
                            <w:rPr>
                              <w:rStyle w:val="Huisstijl-Kopje"/>
                            </w:rPr>
                          </w:pPr>
                        </w:p>
                      </w:tc>
                    </w:tr>
                    <w:tr w:rsidR="00D114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D114F7" w:rsidRDefault="00D114F7">
                          <w:pPr>
                            <w:spacing w:before="180"/>
                            <w:ind w:left="120" w:right="120"/>
                            <w:rPr>
                              <w:rStyle w:val="Huisstijl-Sjabloonnaam"/>
                            </w:rPr>
                          </w:pPr>
                        </w:p>
                        <w:p w:rsidR="00E63E51" w:rsidRDefault="00E63E51">
                          <w:pPr>
                            <w:spacing w:before="180"/>
                            <w:ind w:left="120" w:right="120"/>
                            <w:rPr>
                              <w:rStyle w:val="Huisstijl-Sjabloonnaam"/>
                            </w:rPr>
                          </w:pPr>
                        </w:p>
                        <w:p w:rsidR="00E63E51" w:rsidRDefault="00E63E51">
                          <w:pPr>
                            <w:spacing w:before="180"/>
                            <w:ind w:left="120" w:right="120"/>
                            <w:rPr>
                              <w:rStyle w:val="Huisstijl-Sjabloonnaam"/>
                            </w:rPr>
                          </w:pPr>
                        </w:p>
                      </w:tc>
                    </w:tr>
                  </w:tbl>
                  <w:p w:rsidR="00D114F7" w:rsidRDefault="00E63E51">
                    <w:r>
                      <w:rPr>
                        <w:noProof/>
                        <w:lang w:val="en-US" w:eastAsia="en-US"/>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6192" behindDoc="0" locked="1" layoutInCell="0" allowOverlap="1" wp14:anchorId="30DC400A" wp14:editId="0C919701">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B47B77">
                            <w:tc>
                              <w:tcPr>
                                <w:tcW w:w="2520" w:type="dxa"/>
                              </w:tcPr>
                              <w:p w:rsidR="00D114F7" w:rsidRDefault="00E63E51">
                                <w:pPr>
                                  <w:rPr>
                                    <w:rStyle w:val="Huisstijl-Kopje"/>
                                  </w:rPr>
                                </w:pPr>
                                <w:bookmarkStart w:id="37"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37"/>
                        </w:tbl>
                        <w:p w:rsidR="00D114F7" w:rsidRDefault="00D114F7">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D114F7" w:rsidRPr="00B47B77">
                      <w:tc>
                        <w:tcPr>
                          <w:tcW w:w="2520" w:type="dxa"/>
                        </w:tcPr>
                        <w:p w:rsidR="00D114F7" w:rsidRDefault="00E63E51">
                          <w:pPr>
                            <w:rPr>
                              <w:rStyle w:val="Huisstijl-Kopje"/>
                            </w:rPr>
                          </w:pPr>
                          <w:bookmarkStart w:id="38" w:name="bmBedrijf1" w:colFirst="0" w:colLast="0"/>
                          <w:r>
                            <w:rPr>
                              <w:rStyle w:val="Huisstijl-Kopje"/>
                            </w:rPr>
                            <w:t>RLD</w:t>
                          </w:r>
                          <w:r w:rsidR="00D114F7">
                            <w:rPr>
                              <w:rStyle w:val="Huisstijl-Kopje"/>
                            </w:rPr>
                            <w:t xml:space="preserve"> </w:t>
                          </w:r>
                          <w:r>
                            <w:rPr>
                              <w:rStyle w:val="Huisstijl-Kopje"/>
                            </w:rPr>
                            <w:t>Automation</w:t>
                          </w:r>
                        </w:p>
                        <w:p w:rsidR="00D114F7" w:rsidRDefault="00D114F7">
                          <w:pPr>
                            <w:rPr>
                              <w:rStyle w:val="Huisstijl-Kopje"/>
                            </w:rPr>
                          </w:pPr>
                        </w:p>
                        <w:p w:rsidR="00D114F7" w:rsidRDefault="00E63E51">
                          <w:pPr>
                            <w:rPr>
                              <w:rStyle w:val="Huisstijl-Kopje"/>
                            </w:rPr>
                          </w:pPr>
                          <w:r>
                            <w:rPr>
                              <w:rStyle w:val="Huisstijl-Kopje"/>
                            </w:rPr>
                            <w:t>Van Sonsbeeckstraat 11</w:t>
                          </w:r>
                        </w:p>
                        <w:p w:rsidR="00D114F7" w:rsidRDefault="00E63E51">
                          <w:pPr>
                            <w:rPr>
                              <w:rStyle w:val="Huisstijl-Kopje"/>
                            </w:rPr>
                          </w:pPr>
                          <w:r>
                            <w:rPr>
                              <w:rStyle w:val="Huisstijl-Kopje"/>
                            </w:rPr>
                            <w:t>5344 JB</w:t>
                          </w:r>
                          <w:r w:rsidR="00D114F7">
                            <w:rPr>
                              <w:rStyle w:val="Huisstijl-Kopje"/>
                            </w:rPr>
                            <w:t xml:space="preserve">  </w:t>
                          </w:r>
                          <w:r>
                            <w:rPr>
                              <w:rStyle w:val="Huisstijl-Kopje"/>
                            </w:rPr>
                            <w:t>Oss</w:t>
                          </w:r>
                        </w:p>
                        <w:p w:rsidR="00D114F7" w:rsidRDefault="00D114F7">
                          <w:pPr>
                            <w:rPr>
                              <w:rStyle w:val="Huisstijl-Kopje"/>
                            </w:rPr>
                          </w:pPr>
                          <w:r>
                            <w:rPr>
                              <w:rStyle w:val="Huisstijl-Kopje"/>
                            </w:rPr>
                            <w:t>Telefoon 0</w:t>
                          </w:r>
                          <w:r w:rsidR="00E63E51">
                            <w:rPr>
                              <w:rStyle w:val="Huisstijl-Kopje"/>
                            </w:rPr>
                            <w:t>4</w:t>
                          </w:r>
                          <w:r>
                            <w:rPr>
                              <w:rStyle w:val="Huisstijl-Kopje"/>
                            </w:rPr>
                            <w:t>1</w:t>
                          </w:r>
                          <w:r w:rsidR="00E63E51">
                            <w:rPr>
                              <w:rStyle w:val="Huisstijl-Kopje"/>
                            </w:rPr>
                            <w:t>2</w:t>
                          </w:r>
                          <w:r>
                            <w:rPr>
                              <w:rStyle w:val="Huisstijl-Kopje"/>
                            </w:rPr>
                            <w:t xml:space="preserve"> </w:t>
                          </w:r>
                          <w:r w:rsidR="00E63E51">
                            <w:rPr>
                              <w:rStyle w:val="Huisstijl-Kopje"/>
                            </w:rPr>
                            <w:t>–</w:t>
                          </w:r>
                          <w:r>
                            <w:rPr>
                              <w:rStyle w:val="Huisstijl-Kopje"/>
                            </w:rPr>
                            <w:t xml:space="preserve"> </w:t>
                          </w:r>
                          <w:r w:rsidR="00E63E51">
                            <w:rPr>
                              <w:rStyle w:val="Huisstijl-Kopje"/>
                            </w:rPr>
                            <w:t>655 990</w:t>
                          </w:r>
                        </w:p>
                        <w:p w:rsidR="00D114F7" w:rsidRDefault="00D114F7">
                          <w:pPr>
                            <w:rPr>
                              <w:rStyle w:val="Huisstijl-Kopje"/>
                              <w:lang w:val="fr-FR"/>
                            </w:rPr>
                          </w:pPr>
                          <w:r>
                            <w:rPr>
                              <w:rStyle w:val="Huisstijl-Kopje"/>
                              <w:lang w:val="fr-FR"/>
                            </w:rPr>
                            <w:t>Fax 0</w:t>
                          </w:r>
                          <w:r w:rsidR="00E63E51">
                            <w:rPr>
                              <w:rStyle w:val="Huisstijl-Kopje"/>
                              <w:lang w:val="fr-FR"/>
                            </w:rPr>
                            <w:t>4</w:t>
                          </w:r>
                          <w:r>
                            <w:rPr>
                              <w:rStyle w:val="Huisstijl-Kopje"/>
                              <w:lang w:val="fr-FR"/>
                            </w:rPr>
                            <w:t>1</w:t>
                          </w:r>
                          <w:r w:rsidR="00E63E51">
                            <w:rPr>
                              <w:rStyle w:val="Huisstijl-Kopje"/>
                              <w:lang w:val="fr-FR"/>
                            </w:rPr>
                            <w:t>2</w:t>
                          </w:r>
                          <w:r>
                            <w:rPr>
                              <w:rStyle w:val="Huisstijl-Kopje"/>
                              <w:lang w:val="fr-FR"/>
                            </w:rPr>
                            <w:t xml:space="preserve"> </w:t>
                          </w:r>
                          <w:r w:rsidR="00E63E51">
                            <w:rPr>
                              <w:rStyle w:val="Huisstijl-Kopje"/>
                              <w:lang w:val="fr-FR"/>
                            </w:rPr>
                            <w:t>–</w:t>
                          </w:r>
                          <w:r>
                            <w:rPr>
                              <w:rStyle w:val="Huisstijl-Kopje"/>
                              <w:lang w:val="fr-FR"/>
                            </w:rPr>
                            <w:t xml:space="preserve"> </w:t>
                          </w:r>
                          <w:r w:rsidR="00E63E51">
                            <w:rPr>
                              <w:rStyle w:val="Huisstijl-Kopje"/>
                              <w:lang w:val="fr-FR"/>
                            </w:rPr>
                            <w:t>655 991</w:t>
                          </w:r>
                        </w:p>
                        <w:p w:rsidR="00D114F7" w:rsidRDefault="00E63E51">
                          <w:pPr>
                            <w:rPr>
                              <w:rStyle w:val="Huisstijl-Kopje"/>
                              <w:lang w:val="fr-FR"/>
                            </w:rPr>
                          </w:pPr>
                          <w:r>
                            <w:rPr>
                              <w:rStyle w:val="Huisstijl-Kopje"/>
                              <w:lang w:val="fr-FR"/>
                            </w:rPr>
                            <w:t>info@rldautomation.eu</w:t>
                          </w:r>
                        </w:p>
                        <w:p w:rsidR="00D114F7" w:rsidRDefault="00E63E51" w:rsidP="00EC25DE">
                          <w:pPr>
                            <w:rPr>
                              <w:rStyle w:val="Huisstijl-Kopje"/>
                              <w:lang w:val="fr-FR"/>
                            </w:rPr>
                          </w:pPr>
                          <w:r>
                            <w:rPr>
                              <w:rStyle w:val="Huisstijl-Kopje"/>
                              <w:lang w:val="fr-FR"/>
                            </w:rPr>
                            <w:t>www.rldautomation.eu</w:t>
                          </w:r>
                        </w:p>
                      </w:tc>
                    </w:tr>
                    <w:bookmarkEnd w:id="38"/>
                  </w:tbl>
                  <w:p w:rsidR="00D114F7" w:rsidRDefault="00D114F7">
                    <w:pPr>
                      <w:rPr>
                        <w:lang w:val="fr-FR"/>
                      </w:rPr>
                    </w:pPr>
                  </w:p>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5168" behindDoc="0" locked="1" layoutInCell="0" allowOverlap="1" wp14:anchorId="485AACE5" wp14:editId="59A7BB7C">
              <wp:simplePos x="0" y="0"/>
              <wp:positionH relativeFrom="page">
                <wp:posOffset>457200</wp:posOffset>
              </wp:positionH>
              <wp:positionV relativeFrom="page">
                <wp:posOffset>330200</wp:posOffset>
              </wp:positionV>
              <wp:extent cx="53340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39" w:name="bmNaamLogo1" w:colFirst="2" w:colLast="2"/>
                                <w:bookmarkStart w:id="40" w:name="bmBeeldmerk1" w:colFirst="0" w:colLast="0"/>
                              </w:p>
                            </w:tc>
                            <w:tc>
                              <w:tcPr>
                                <w:tcW w:w="120" w:type="dxa"/>
                              </w:tcPr>
                              <w:p w:rsidR="00D114F7" w:rsidRDefault="00D114F7"/>
                            </w:tc>
                            <w:tc>
                              <w:tcPr>
                                <w:tcW w:w="6240" w:type="dxa"/>
                              </w:tcPr>
                              <w:p w:rsidR="00D114F7" w:rsidRDefault="00D114F7">
                                <w:pPr>
                                  <w:pStyle w:val="Huisstijl-Logo"/>
                                </w:pPr>
                              </w:p>
                            </w:tc>
                          </w:tr>
                          <w:bookmarkEnd w:id="39"/>
                          <w:bookmarkEnd w:id="40"/>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36pt;margin-top:26pt;width:420pt;height: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D114F7">
                      <w:trPr>
                        <w:trHeight w:val="720"/>
                      </w:trPr>
                      <w:tc>
                        <w:tcPr>
                          <w:tcW w:w="1440" w:type="dxa"/>
                        </w:tcPr>
                        <w:p w:rsidR="00D114F7" w:rsidRDefault="00D114F7">
                          <w:bookmarkStart w:id="41" w:name="bmNaamLogo1" w:colFirst="2" w:colLast="2"/>
                          <w:bookmarkStart w:id="42" w:name="bmBeeldmerk1" w:colFirst="0" w:colLast="0"/>
                        </w:p>
                      </w:tc>
                      <w:tc>
                        <w:tcPr>
                          <w:tcW w:w="120" w:type="dxa"/>
                        </w:tcPr>
                        <w:p w:rsidR="00D114F7" w:rsidRDefault="00D114F7"/>
                      </w:tc>
                      <w:tc>
                        <w:tcPr>
                          <w:tcW w:w="6240" w:type="dxa"/>
                        </w:tcPr>
                        <w:p w:rsidR="00D114F7" w:rsidRDefault="00D114F7">
                          <w:pPr>
                            <w:pStyle w:val="Huisstijl-Logo"/>
                          </w:pPr>
                        </w:p>
                      </w:tc>
                    </w:tr>
                    <w:bookmarkEnd w:id="41"/>
                    <w:bookmarkEnd w:id="42"/>
                  </w:tbl>
                  <w:p w:rsidR="00D114F7" w:rsidRDefault="00D114F7"/>
                </w:txbxContent>
              </v:textbox>
              <w10:wrap anchorx="page" anchory="page"/>
              <w10:anchorlock/>
            </v:shape>
          </w:pict>
        </mc:Fallback>
      </mc:AlternateContent>
    </w:r>
    <w:r>
      <w:rPr>
        <w:noProof/>
        <w:color w:val="FFFFFF"/>
        <w:sz w:val="20"/>
        <w:lang w:val="en-US" w:eastAsia="en-US"/>
      </w:rPr>
      <mc:AlternateContent>
        <mc:Choice Requires="wps">
          <w:drawing>
            <wp:anchor distT="0" distB="0" distL="114300" distR="114300" simplePos="0" relativeHeight="251654144" behindDoc="0" locked="1" layoutInCell="0" allowOverlap="1" wp14:anchorId="12D06C46" wp14:editId="60D6864E">
              <wp:simplePos x="0" y="0"/>
              <wp:positionH relativeFrom="page">
                <wp:posOffset>0</wp:posOffset>
              </wp:positionH>
              <wp:positionV relativeFrom="page">
                <wp:posOffset>0</wp:posOffset>
              </wp:positionV>
              <wp:extent cx="1838325" cy="1104900"/>
              <wp:effectExtent l="0" t="0" r="952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43" w:name="bmAfwLogo1"/>
                              </w:p>
                            </w:tc>
                          </w:tr>
                          <w:bookmarkEnd w:id="43"/>
                        </w:tbl>
                        <w:p w:rsidR="00D114F7" w:rsidRDefault="00D114F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2" type="#_x0000_t202" style="position:absolute;margin-left:0;margin-top:0;width:144.75pt;height:8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" o:allowincell="f" filled="f" stroked="f">
              <v:textbox inset="0,0,0,0">
                <w:txbxContent>
                  <w:tbl>
                    <w:tblPr>
                      <w:tblW w:w="0" w:type="auto"/>
                      <w:tblLayout w:type="fixed"/>
                      <w:tblCellMar>
                        <w:left w:w="70" w:type="dxa"/>
                        <w:right w:w="70" w:type="dxa"/>
                      </w:tblCellMar>
                      <w:tblLook w:val="0000" w:firstRow="0" w:lastRow="0" w:firstColumn="0" w:lastColumn="0" w:noHBand="0" w:noVBand="0"/>
                    </w:tblPr>
                    <w:tblGrid>
                      <w:gridCol w:w="8000"/>
                    </w:tblGrid>
                    <w:tr w:rsidR="00D114F7">
                      <w:trPr>
                        <w:trHeight w:val="2720"/>
                      </w:trPr>
                      <w:tc>
                        <w:tcPr>
                          <w:tcW w:w="8000" w:type="dxa"/>
                        </w:tcPr>
                        <w:p w:rsidR="00D114F7" w:rsidRDefault="00D114F7">
                          <w:bookmarkStart w:id="44" w:name="bmAfwLogo1"/>
                        </w:p>
                      </w:tc>
                    </w:tr>
                    <w:bookmarkEnd w:id="44"/>
                  </w:tbl>
                  <w:p w:rsidR="00D114F7" w:rsidRDefault="00D114F7"/>
                </w:txbxContent>
              </v:textbox>
              <w10:wrap anchorx="page" anchory="page"/>
              <w10:anchorlock/>
            </v:shape>
          </w:pict>
        </mc:Fallback>
      </mc:AlternateContent>
    </w:r>
  </w:p>
  <w:p w:rsidR="00D114F7" w:rsidRDefault="00D114F7">
    <w:r>
      <w:rPr>
        <w:noProof/>
        <w:lang w:val="en-US" w:eastAsia="en-US"/>
      </w:rPr>
      <w:drawing>
        <wp:inline distT="0" distB="0" distL="0" distR="0" wp14:anchorId="20EB461D" wp14:editId="7CED8FF6">
          <wp:extent cx="757833" cy="542925"/>
          <wp:effectExtent l="0" t="0" r="4445" b="0"/>
          <wp:docPr id="47" name="Picture 4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FFFFFF82"/>
    <w:multiLevelType w:val="singleLevel"/>
    <w:tmpl w:val="5B46F2E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2F6F91A"/>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A1D6FD06"/>
    <w:lvl w:ilvl="0">
      <w:start w:val="1"/>
      <w:numFmt w:val="bullet"/>
      <w:lvlText w:val=""/>
      <w:lvlJc w:val="left"/>
      <w:pPr>
        <w:tabs>
          <w:tab w:val="num" w:pos="360"/>
        </w:tabs>
        <w:ind w:left="360" w:hanging="360"/>
      </w:pPr>
      <w:rPr>
        <w:rFonts w:ascii="Symbol" w:hAnsi="Symbol" w:hint="default"/>
      </w:rPr>
    </w:lvl>
  </w:abstractNum>
  <w:abstractNum w:abstractNumId="4">
    <w:nsid w:val="02AB0510"/>
    <w:multiLevelType w:val="multilevel"/>
    <w:tmpl w:val="C00632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02E77C9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6">
    <w:nsid w:val="05F545B0"/>
    <w:multiLevelType w:val="hybridMultilevel"/>
    <w:tmpl w:val="E5126E62"/>
    <w:lvl w:ilvl="0" w:tplc="2AC068F4">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0BB55286"/>
    <w:multiLevelType w:val="hybridMultilevel"/>
    <w:tmpl w:val="E28814CE"/>
    <w:lvl w:ilvl="0" w:tplc="8D5C728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3965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9">
    <w:nsid w:val="0EAE4D5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0">
    <w:nsid w:val="0FB84433"/>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1">
    <w:nsid w:val="101C2F29"/>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2">
    <w:nsid w:val="11691A60"/>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13">
    <w:nsid w:val="12AF09B9"/>
    <w:multiLevelType w:val="hybridMultilevel"/>
    <w:tmpl w:val="75E69D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17043AD5"/>
    <w:multiLevelType w:val="multilevel"/>
    <w:tmpl w:val="CF06CF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94C285D"/>
    <w:multiLevelType w:val="multilevel"/>
    <w:tmpl w:val="90E634F2"/>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16">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17">
    <w:nsid w:val="1BD023F3"/>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18">
    <w:nsid w:val="2070186F"/>
    <w:multiLevelType w:val="hybridMultilevel"/>
    <w:tmpl w:val="26C234D2"/>
    <w:lvl w:ilvl="0" w:tplc="0E58A846">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248B2981"/>
    <w:multiLevelType w:val="multilevel"/>
    <w:tmpl w:val="09FC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E232C8"/>
    <w:multiLevelType w:val="singleLevel"/>
    <w:tmpl w:val="D74E59AC"/>
    <w:lvl w:ilvl="0">
      <w:start w:val="22"/>
      <w:numFmt w:val="bullet"/>
      <w:lvlText w:val="-"/>
      <w:lvlJc w:val="left"/>
      <w:pPr>
        <w:tabs>
          <w:tab w:val="num" w:pos="360"/>
        </w:tabs>
        <w:ind w:left="360" w:hanging="360"/>
      </w:pPr>
      <w:rPr>
        <w:rFonts w:ascii="Times New Roman" w:hAnsi="Times New Roman" w:hint="default"/>
      </w:rPr>
    </w:lvl>
  </w:abstractNum>
  <w:abstractNum w:abstractNumId="21">
    <w:nsid w:val="2C0C7702"/>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2">
    <w:nsid w:val="2F0E5F1F"/>
    <w:multiLevelType w:val="multilevel"/>
    <w:tmpl w:val="C1C2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21093D"/>
    <w:multiLevelType w:val="hybridMultilevel"/>
    <w:tmpl w:val="0F8241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3125228B"/>
    <w:multiLevelType w:val="multilevel"/>
    <w:tmpl w:val="D3FE6D0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26">
    <w:nsid w:val="3F56189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27">
    <w:nsid w:val="42130EF7"/>
    <w:multiLevelType w:val="hybridMultilevel"/>
    <w:tmpl w:val="377ACD8C"/>
    <w:lvl w:ilvl="0" w:tplc="6AA80F3E">
      <w:start w:val="1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29">
    <w:nsid w:val="50E77560"/>
    <w:multiLevelType w:val="hybridMultilevel"/>
    <w:tmpl w:val="9536BF66"/>
    <w:lvl w:ilvl="0" w:tplc="74124B92">
      <w:start w:val="15"/>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517E2066"/>
    <w:multiLevelType w:val="hybridMultilevel"/>
    <w:tmpl w:val="1DD84FC4"/>
    <w:lvl w:ilvl="0" w:tplc="64765E68">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51AF7655"/>
    <w:multiLevelType w:val="singleLevel"/>
    <w:tmpl w:val="8FEA7FF0"/>
    <w:lvl w:ilvl="0">
      <w:start w:val="1"/>
      <w:numFmt w:val="bullet"/>
      <w:lvlText w:val=""/>
      <w:lvlJc w:val="left"/>
      <w:pPr>
        <w:tabs>
          <w:tab w:val="num" w:pos="360"/>
        </w:tabs>
        <w:ind w:left="360" w:hanging="360"/>
      </w:pPr>
      <w:rPr>
        <w:rFonts w:ascii="Wingdings" w:hAnsi="Wingdings" w:hint="default"/>
        <w:sz w:val="14"/>
      </w:rPr>
    </w:lvl>
  </w:abstractNum>
  <w:abstractNum w:abstractNumId="32">
    <w:nsid w:val="5B1457A6"/>
    <w:multiLevelType w:val="hybridMultilevel"/>
    <w:tmpl w:val="9D147C18"/>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nsid w:val="5D73592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4">
    <w:nsid w:val="64F428F5"/>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5">
    <w:nsid w:val="673D6A9F"/>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6">
    <w:nsid w:val="677B2166"/>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37">
    <w:nsid w:val="69B50B48"/>
    <w:multiLevelType w:val="hybridMultilevel"/>
    <w:tmpl w:val="504A83DC"/>
    <w:lvl w:ilvl="0" w:tplc="82C4FCB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nsid w:val="6BA01FC2"/>
    <w:multiLevelType w:val="multilevel"/>
    <w:tmpl w:val="274E660E"/>
    <w:lvl w:ilvl="0">
      <w:numFmt w:val="decimal"/>
      <w:lvlText w:val="%1.0"/>
      <w:lvlJc w:val="left"/>
      <w:pPr>
        <w:tabs>
          <w:tab w:val="num" w:pos="435"/>
        </w:tabs>
        <w:ind w:left="435" w:hanging="435"/>
      </w:pPr>
      <w:rPr>
        <w:rFonts w:hint="default"/>
      </w:rPr>
    </w:lvl>
    <w:lvl w:ilvl="1">
      <w:start w:val="1"/>
      <w:numFmt w:val="decimal"/>
      <w:lvlText w:val="%1.%2"/>
      <w:lvlJc w:val="left"/>
      <w:pPr>
        <w:tabs>
          <w:tab w:val="num" w:pos="1144"/>
        </w:tabs>
        <w:ind w:left="1144" w:hanging="43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9">
    <w:nsid w:val="6C321A19"/>
    <w:multiLevelType w:val="multilevel"/>
    <w:tmpl w:val="D8EA122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nsid w:val="6F5015F4"/>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41">
    <w:nsid w:val="79AE5FBB"/>
    <w:multiLevelType w:val="singleLevel"/>
    <w:tmpl w:val="0413000B"/>
    <w:lvl w:ilvl="0">
      <w:start w:val="1"/>
      <w:numFmt w:val="bullet"/>
      <w:lvlText w:val=""/>
      <w:lvlJc w:val="left"/>
      <w:pPr>
        <w:tabs>
          <w:tab w:val="num" w:pos="360"/>
        </w:tabs>
        <w:ind w:left="360" w:hanging="360"/>
      </w:pPr>
      <w:rPr>
        <w:rFonts w:ascii="Wingdings" w:hAnsi="Wingdings" w:hint="default"/>
      </w:rPr>
    </w:lvl>
  </w:abstractNum>
  <w:abstractNum w:abstractNumId="42">
    <w:nsid w:val="79C0075B"/>
    <w:multiLevelType w:val="multilevel"/>
    <w:tmpl w:val="9D1E0B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3"/>
  </w:num>
  <w:num w:numId="8">
    <w:abstractNumId w:val="2"/>
  </w:num>
  <w:num w:numId="9">
    <w:abstractNumId w:val="1"/>
  </w:num>
  <w:num w:numId="10">
    <w:abstractNumId w:val="43"/>
  </w:num>
  <w:num w:numId="11">
    <w:abstractNumId w:val="28"/>
  </w:num>
  <w:num w:numId="12">
    <w:abstractNumId w:val="16"/>
  </w:num>
  <w:num w:numId="13">
    <w:abstractNumId w:val="4"/>
  </w:num>
  <w:num w:numId="14">
    <w:abstractNumId w:val="39"/>
  </w:num>
  <w:num w:numId="15">
    <w:abstractNumId w:val="24"/>
  </w:num>
  <w:num w:numId="16">
    <w:abstractNumId w:val="42"/>
  </w:num>
  <w:num w:numId="17">
    <w:abstractNumId w:val="5"/>
  </w:num>
  <w:num w:numId="18">
    <w:abstractNumId w:val="14"/>
  </w:num>
  <w:num w:numId="19">
    <w:abstractNumId w:val="38"/>
  </w:num>
  <w:num w:numId="20">
    <w:abstractNumId w:val="17"/>
  </w:num>
  <w:num w:numId="21">
    <w:abstractNumId w:val="26"/>
  </w:num>
  <w:num w:numId="22">
    <w:abstractNumId w:val="8"/>
  </w:num>
  <w:num w:numId="23">
    <w:abstractNumId w:val="10"/>
  </w:num>
  <w:num w:numId="24">
    <w:abstractNumId w:val="31"/>
  </w:num>
  <w:num w:numId="25">
    <w:abstractNumId w:val="25"/>
  </w:num>
  <w:num w:numId="26">
    <w:abstractNumId w:val="41"/>
  </w:num>
  <w:num w:numId="27">
    <w:abstractNumId w:val="33"/>
  </w:num>
  <w:num w:numId="28">
    <w:abstractNumId w:val="20"/>
  </w:num>
  <w:num w:numId="29">
    <w:abstractNumId w:val="12"/>
  </w:num>
  <w:num w:numId="30">
    <w:abstractNumId w:val="9"/>
  </w:num>
  <w:num w:numId="31">
    <w:abstractNumId w:val="34"/>
  </w:num>
  <w:num w:numId="32">
    <w:abstractNumId w:val="40"/>
  </w:num>
  <w:num w:numId="33">
    <w:abstractNumId w:val="36"/>
  </w:num>
  <w:num w:numId="34">
    <w:abstractNumId w:val="11"/>
  </w:num>
  <w:num w:numId="35">
    <w:abstractNumId w:val="35"/>
  </w:num>
  <w:num w:numId="36">
    <w:abstractNumId w:val="21"/>
  </w:num>
  <w:num w:numId="37">
    <w:abstractNumId w:val="32"/>
  </w:num>
  <w:num w:numId="38">
    <w:abstractNumId w:val="7"/>
  </w:num>
  <w:num w:numId="39">
    <w:abstractNumId w:val="0"/>
  </w:num>
  <w:num w:numId="40">
    <w:abstractNumId w:val="37"/>
  </w:num>
  <w:num w:numId="41">
    <w:abstractNumId w:val="27"/>
  </w:num>
  <w:num w:numId="42">
    <w:abstractNumId w:val="6"/>
  </w:num>
  <w:num w:numId="43">
    <w:abstractNumId w:val="30"/>
  </w:num>
  <w:num w:numId="44">
    <w:abstractNumId w:val="18"/>
  </w:num>
  <w:num w:numId="45">
    <w:abstractNumId w:val="29"/>
  </w:num>
  <w:num w:numId="46">
    <w:abstractNumId w:val="23"/>
  </w:num>
  <w:num w:numId="47">
    <w:abstractNumId w:val="13"/>
  </w:num>
  <w:num w:numId="48">
    <w:abstractNumId w:val="19"/>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US" w:vendorID="64" w:dllVersion="131078" w:nlCheck="1" w:checkStyle="1"/>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1D8D"/>
    <w:rsid w:val="00017359"/>
    <w:rsid w:val="00020BBF"/>
    <w:rsid w:val="000250B7"/>
    <w:rsid w:val="00031019"/>
    <w:rsid w:val="00037CDB"/>
    <w:rsid w:val="00043F33"/>
    <w:rsid w:val="000513BB"/>
    <w:rsid w:val="00057C8F"/>
    <w:rsid w:val="00061839"/>
    <w:rsid w:val="00081E5D"/>
    <w:rsid w:val="0009242D"/>
    <w:rsid w:val="00097257"/>
    <w:rsid w:val="000A5389"/>
    <w:rsid w:val="000B1008"/>
    <w:rsid w:val="000B1CCE"/>
    <w:rsid w:val="000B311C"/>
    <w:rsid w:val="000B4F7B"/>
    <w:rsid w:val="000B73FE"/>
    <w:rsid w:val="000C4353"/>
    <w:rsid w:val="000C6DC2"/>
    <w:rsid w:val="000E034D"/>
    <w:rsid w:val="000E3064"/>
    <w:rsid w:val="000E40B6"/>
    <w:rsid w:val="00102CA8"/>
    <w:rsid w:val="00106F6D"/>
    <w:rsid w:val="001122E7"/>
    <w:rsid w:val="00131876"/>
    <w:rsid w:val="00133F7C"/>
    <w:rsid w:val="001518BC"/>
    <w:rsid w:val="00153FE6"/>
    <w:rsid w:val="00167B44"/>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752B"/>
    <w:rsid w:val="001D1247"/>
    <w:rsid w:val="001D2C6D"/>
    <w:rsid w:val="001D74B2"/>
    <w:rsid w:val="001D751A"/>
    <w:rsid w:val="001E6D53"/>
    <w:rsid w:val="00200522"/>
    <w:rsid w:val="002008DD"/>
    <w:rsid w:val="0020556C"/>
    <w:rsid w:val="00213376"/>
    <w:rsid w:val="00223DB4"/>
    <w:rsid w:val="002367B2"/>
    <w:rsid w:val="002617D9"/>
    <w:rsid w:val="00261EE4"/>
    <w:rsid w:val="00266FBB"/>
    <w:rsid w:val="002765F4"/>
    <w:rsid w:val="00276D3E"/>
    <w:rsid w:val="00291EB5"/>
    <w:rsid w:val="00293C8C"/>
    <w:rsid w:val="002A3BBC"/>
    <w:rsid w:val="002B335F"/>
    <w:rsid w:val="002C5256"/>
    <w:rsid w:val="002C5D67"/>
    <w:rsid w:val="002D4428"/>
    <w:rsid w:val="002E7D2E"/>
    <w:rsid w:val="002F3BC7"/>
    <w:rsid w:val="0030505A"/>
    <w:rsid w:val="0031341C"/>
    <w:rsid w:val="00316BAF"/>
    <w:rsid w:val="00320489"/>
    <w:rsid w:val="00334A27"/>
    <w:rsid w:val="00336205"/>
    <w:rsid w:val="00336E6D"/>
    <w:rsid w:val="0034128D"/>
    <w:rsid w:val="0034343B"/>
    <w:rsid w:val="003464F1"/>
    <w:rsid w:val="00357CA1"/>
    <w:rsid w:val="00357F23"/>
    <w:rsid w:val="00373E0C"/>
    <w:rsid w:val="0037526D"/>
    <w:rsid w:val="0037625F"/>
    <w:rsid w:val="00377455"/>
    <w:rsid w:val="003805A7"/>
    <w:rsid w:val="00381623"/>
    <w:rsid w:val="00383C9C"/>
    <w:rsid w:val="00383E89"/>
    <w:rsid w:val="00390773"/>
    <w:rsid w:val="00390A4D"/>
    <w:rsid w:val="0039234F"/>
    <w:rsid w:val="003A2A11"/>
    <w:rsid w:val="003B2224"/>
    <w:rsid w:val="003B54C7"/>
    <w:rsid w:val="003C2539"/>
    <w:rsid w:val="003D174B"/>
    <w:rsid w:val="00403DFC"/>
    <w:rsid w:val="00405B9B"/>
    <w:rsid w:val="00405CDD"/>
    <w:rsid w:val="004117B5"/>
    <w:rsid w:val="0042337D"/>
    <w:rsid w:val="00425CC1"/>
    <w:rsid w:val="0044127F"/>
    <w:rsid w:val="0046785E"/>
    <w:rsid w:val="0049715E"/>
    <w:rsid w:val="004B0C9F"/>
    <w:rsid w:val="004B3FE1"/>
    <w:rsid w:val="004C6D32"/>
    <w:rsid w:val="004F0263"/>
    <w:rsid w:val="004F4B52"/>
    <w:rsid w:val="004F4E06"/>
    <w:rsid w:val="004F5DA1"/>
    <w:rsid w:val="0051397C"/>
    <w:rsid w:val="00533BAA"/>
    <w:rsid w:val="00565057"/>
    <w:rsid w:val="00565D69"/>
    <w:rsid w:val="0058524F"/>
    <w:rsid w:val="00585598"/>
    <w:rsid w:val="00587BF5"/>
    <w:rsid w:val="00590BA0"/>
    <w:rsid w:val="00590BD6"/>
    <w:rsid w:val="00590DF1"/>
    <w:rsid w:val="0059449E"/>
    <w:rsid w:val="005A4BF5"/>
    <w:rsid w:val="005B38F1"/>
    <w:rsid w:val="005D524D"/>
    <w:rsid w:val="005E04BC"/>
    <w:rsid w:val="006040A7"/>
    <w:rsid w:val="006052D1"/>
    <w:rsid w:val="006417DD"/>
    <w:rsid w:val="00646A82"/>
    <w:rsid w:val="00655AF9"/>
    <w:rsid w:val="006848D4"/>
    <w:rsid w:val="006865FB"/>
    <w:rsid w:val="00690CA7"/>
    <w:rsid w:val="006B172E"/>
    <w:rsid w:val="006D2D65"/>
    <w:rsid w:val="006E0861"/>
    <w:rsid w:val="00707476"/>
    <w:rsid w:val="007112EA"/>
    <w:rsid w:val="007247BC"/>
    <w:rsid w:val="007278D3"/>
    <w:rsid w:val="007319A4"/>
    <w:rsid w:val="007348A1"/>
    <w:rsid w:val="00740E42"/>
    <w:rsid w:val="00741DB5"/>
    <w:rsid w:val="00750381"/>
    <w:rsid w:val="007529A9"/>
    <w:rsid w:val="007552B1"/>
    <w:rsid w:val="007570C7"/>
    <w:rsid w:val="00760323"/>
    <w:rsid w:val="00764B78"/>
    <w:rsid w:val="00765932"/>
    <w:rsid w:val="00773E32"/>
    <w:rsid w:val="00782153"/>
    <w:rsid w:val="007A15D0"/>
    <w:rsid w:val="007A3E94"/>
    <w:rsid w:val="007A4E79"/>
    <w:rsid w:val="007B40AC"/>
    <w:rsid w:val="007B5B0B"/>
    <w:rsid w:val="007B759E"/>
    <w:rsid w:val="007C6774"/>
    <w:rsid w:val="007D2C17"/>
    <w:rsid w:val="007D7F64"/>
    <w:rsid w:val="007E29B0"/>
    <w:rsid w:val="007E2D85"/>
    <w:rsid w:val="007E5F60"/>
    <w:rsid w:val="007F1DCD"/>
    <w:rsid w:val="007F7BF4"/>
    <w:rsid w:val="0080194E"/>
    <w:rsid w:val="008175BA"/>
    <w:rsid w:val="00841BBE"/>
    <w:rsid w:val="0085135E"/>
    <w:rsid w:val="00853D8A"/>
    <w:rsid w:val="0086330B"/>
    <w:rsid w:val="00885526"/>
    <w:rsid w:val="00885856"/>
    <w:rsid w:val="00886212"/>
    <w:rsid w:val="008914BF"/>
    <w:rsid w:val="00896931"/>
    <w:rsid w:val="008A5629"/>
    <w:rsid w:val="008B1C11"/>
    <w:rsid w:val="008B20EA"/>
    <w:rsid w:val="008B2AE2"/>
    <w:rsid w:val="008E2906"/>
    <w:rsid w:val="008F7ABB"/>
    <w:rsid w:val="00915C1B"/>
    <w:rsid w:val="00927351"/>
    <w:rsid w:val="00932A06"/>
    <w:rsid w:val="0094025F"/>
    <w:rsid w:val="009630B0"/>
    <w:rsid w:val="00966B76"/>
    <w:rsid w:val="009672B6"/>
    <w:rsid w:val="00967F18"/>
    <w:rsid w:val="009720B8"/>
    <w:rsid w:val="00974E04"/>
    <w:rsid w:val="00975B8C"/>
    <w:rsid w:val="00987721"/>
    <w:rsid w:val="009962A7"/>
    <w:rsid w:val="009A10E1"/>
    <w:rsid w:val="009C28A9"/>
    <w:rsid w:val="009C66B6"/>
    <w:rsid w:val="009D38F1"/>
    <w:rsid w:val="009D7441"/>
    <w:rsid w:val="00A00ABD"/>
    <w:rsid w:val="00A14131"/>
    <w:rsid w:val="00A15FDC"/>
    <w:rsid w:val="00A17B35"/>
    <w:rsid w:val="00A308B0"/>
    <w:rsid w:val="00A42AEF"/>
    <w:rsid w:val="00A53F77"/>
    <w:rsid w:val="00A61AF8"/>
    <w:rsid w:val="00A632A8"/>
    <w:rsid w:val="00A63A4C"/>
    <w:rsid w:val="00A87BBB"/>
    <w:rsid w:val="00A9192B"/>
    <w:rsid w:val="00AB1E04"/>
    <w:rsid w:val="00AC7DE6"/>
    <w:rsid w:val="00AD07D3"/>
    <w:rsid w:val="00AD63A7"/>
    <w:rsid w:val="00AE68BE"/>
    <w:rsid w:val="00AF2DF7"/>
    <w:rsid w:val="00B00561"/>
    <w:rsid w:val="00B06332"/>
    <w:rsid w:val="00B24AE4"/>
    <w:rsid w:val="00B273DC"/>
    <w:rsid w:val="00B46D5A"/>
    <w:rsid w:val="00B47215"/>
    <w:rsid w:val="00B47B77"/>
    <w:rsid w:val="00B54D21"/>
    <w:rsid w:val="00B711FD"/>
    <w:rsid w:val="00B73981"/>
    <w:rsid w:val="00B73B4F"/>
    <w:rsid w:val="00B80D31"/>
    <w:rsid w:val="00B91468"/>
    <w:rsid w:val="00B94D9B"/>
    <w:rsid w:val="00BA27B7"/>
    <w:rsid w:val="00BB04C5"/>
    <w:rsid w:val="00BB5A68"/>
    <w:rsid w:val="00BC0C76"/>
    <w:rsid w:val="00BE1396"/>
    <w:rsid w:val="00BF1926"/>
    <w:rsid w:val="00C227D9"/>
    <w:rsid w:val="00C341BD"/>
    <w:rsid w:val="00C34FEF"/>
    <w:rsid w:val="00C5033C"/>
    <w:rsid w:val="00C55F0A"/>
    <w:rsid w:val="00C5640F"/>
    <w:rsid w:val="00C637FF"/>
    <w:rsid w:val="00C721BB"/>
    <w:rsid w:val="00C8624B"/>
    <w:rsid w:val="00C94BB7"/>
    <w:rsid w:val="00C96B7D"/>
    <w:rsid w:val="00CA7C55"/>
    <w:rsid w:val="00CC40DC"/>
    <w:rsid w:val="00CE42C5"/>
    <w:rsid w:val="00CF108B"/>
    <w:rsid w:val="00D051AA"/>
    <w:rsid w:val="00D05603"/>
    <w:rsid w:val="00D114F7"/>
    <w:rsid w:val="00D1309C"/>
    <w:rsid w:val="00D1426F"/>
    <w:rsid w:val="00D34210"/>
    <w:rsid w:val="00D47B8E"/>
    <w:rsid w:val="00D521B3"/>
    <w:rsid w:val="00D53F3A"/>
    <w:rsid w:val="00D57FF7"/>
    <w:rsid w:val="00D60FC2"/>
    <w:rsid w:val="00D76A8D"/>
    <w:rsid w:val="00D81B92"/>
    <w:rsid w:val="00D842D9"/>
    <w:rsid w:val="00D936CF"/>
    <w:rsid w:val="00DA2DDC"/>
    <w:rsid w:val="00DA3D71"/>
    <w:rsid w:val="00DA4F88"/>
    <w:rsid w:val="00DB27D2"/>
    <w:rsid w:val="00DB7F7E"/>
    <w:rsid w:val="00DC0CBD"/>
    <w:rsid w:val="00DC30D3"/>
    <w:rsid w:val="00DD18F7"/>
    <w:rsid w:val="00DD2102"/>
    <w:rsid w:val="00DE1538"/>
    <w:rsid w:val="00DE1E0D"/>
    <w:rsid w:val="00E15AF6"/>
    <w:rsid w:val="00E15EF5"/>
    <w:rsid w:val="00E25A25"/>
    <w:rsid w:val="00E26BFB"/>
    <w:rsid w:val="00E34EB5"/>
    <w:rsid w:val="00E363AF"/>
    <w:rsid w:val="00E37694"/>
    <w:rsid w:val="00E41A3D"/>
    <w:rsid w:val="00E42C18"/>
    <w:rsid w:val="00E47AB7"/>
    <w:rsid w:val="00E5560B"/>
    <w:rsid w:val="00E60BFF"/>
    <w:rsid w:val="00E63C2C"/>
    <w:rsid w:val="00E63E51"/>
    <w:rsid w:val="00E965C9"/>
    <w:rsid w:val="00EA27F1"/>
    <w:rsid w:val="00EA32F5"/>
    <w:rsid w:val="00EA6710"/>
    <w:rsid w:val="00EA7E5D"/>
    <w:rsid w:val="00EC25DE"/>
    <w:rsid w:val="00EC503B"/>
    <w:rsid w:val="00EE360B"/>
    <w:rsid w:val="00EE4F62"/>
    <w:rsid w:val="00EE56C8"/>
    <w:rsid w:val="00EF1636"/>
    <w:rsid w:val="00F00A6E"/>
    <w:rsid w:val="00F0283B"/>
    <w:rsid w:val="00F030DE"/>
    <w:rsid w:val="00F10B53"/>
    <w:rsid w:val="00F17EDF"/>
    <w:rsid w:val="00F344AB"/>
    <w:rsid w:val="00F34F4A"/>
    <w:rsid w:val="00F43C26"/>
    <w:rsid w:val="00F52AA8"/>
    <w:rsid w:val="00F56118"/>
    <w:rsid w:val="00F7232E"/>
    <w:rsid w:val="00F90209"/>
    <w:rsid w:val="00F90EB9"/>
    <w:rsid w:val="00FB29F4"/>
    <w:rsid w:val="00FC2187"/>
    <w:rsid w:val="00FC3905"/>
    <w:rsid w:val="00FC4C97"/>
    <w:rsid w:val="00FD6CB2"/>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B47B77"/>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B47B77"/>
    <w:pPr>
      <w:spacing w:before="100" w:beforeAutospacing="1" w:after="100" w:afterAutospacing="1"/>
    </w:pPr>
    <w:rPr>
      <w:rFonts w:ascii="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4"/>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B47B77"/>
    <w:pPr>
      <w:numPr>
        <w:ilvl w:val="1"/>
        <w:numId w:val="5"/>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6"/>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10"/>
      </w:numPr>
    </w:pPr>
  </w:style>
  <w:style w:type="paragraph" w:styleId="ListBullet2">
    <w:name w:val="List Bullet 2"/>
    <w:basedOn w:val="Normal"/>
    <w:autoRedefine/>
    <w:semiHidden/>
    <w:pPr>
      <w:numPr>
        <w:numId w:val="11"/>
      </w:numPr>
    </w:pPr>
  </w:style>
  <w:style w:type="paragraph" w:styleId="ListBullet3">
    <w:name w:val="List Bullet 3"/>
    <w:basedOn w:val="Normal"/>
    <w:autoRedefine/>
    <w:semiHidden/>
    <w:pPr>
      <w:numPr>
        <w:numId w:val="12"/>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25"/>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39"/>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B47B77"/>
    <w:pPr>
      <w:spacing w:before="100" w:beforeAutospacing="1" w:after="100" w:afterAutospacing="1"/>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674768477">
      <w:bodyDiv w:val="1"/>
      <w:marLeft w:val="0"/>
      <w:marRight w:val="0"/>
      <w:marTop w:val="0"/>
      <w:marBottom w:val="0"/>
      <w:divBdr>
        <w:top w:val="none" w:sz="0" w:space="0" w:color="auto"/>
        <w:left w:val="none" w:sz="0" w:space="0" w:color="auto"/>
        <w:bottom w:val="none" w:sz="0" w:space="0" w:color="auto"/>
        <w:right w:val="none" w:sz="0" w:space="0" w:color="auto"/>
      </w:divBdr>
      <w:divsChild>
        <w:div w:id="88350326">
          <w:marLeft w:val="0"/>
          <w:marRight w:val="0"/>
          <w:marTop w:val="0"/>
          <w:marBottom w:val="0"/>
          <w:divBdr>
            <w:top w:val="none" w:sz="0" w:space="0" w:color="auto"/>
            <w:left w:val="none" w:sz="0" w:space="0" w:color="auto"/>
            <w:bottom w:val="none" w:sz="0" w:space="0" w:color="auto"/>
            <w:right w:val="none" w:sz="0" w:space="0" w:color="auto"/>
          </w:divBdr>
        </w:div>
        <w:div w:id="1521318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exnolan.net/articles/dbf_viewer_guide.htm" TargetMode="External"/><Relationship Id="rId18" Type="http://schemas.openxmlformats.org/officeDocument/2006/relationships/hyperlink" Target="http://www.alexnolan.net/articles/dbf_viewer_guide.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lexnolan.net/software/dbf.htm" TargetMode="External"/><Relationship Id="rId7" Type="http://schemas.openxmlformats.org/officeDocument/2006/relationships/footnotes" Target="footnotes.xml"/><Relationship Id="rId12" Type="http://schemas.openxmlformats.org/officeDocument/2006/relationships/hyperlink" Target="http://www.alexnolan.net/articles/dbf_viewer_guide.htm" TargetMode="External"/><Relationship Id="rId17" Type="http://schemas.openxmlformats.org/officeDocument/2006/relationships/hyperlink" Target="http://www.alexnolan.net/articles/dbf_viewer_guide.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lexnolan.net/articles/dbf_viewer_guide.ht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exnolan.net/articles/dbf_viewer_guide.htm"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alexnolan.net/articles/dbf_viewer_guide.htm" TargetMode="External"/><Relationship Id="rId23" Type="http://schemas.openxmlformats.org/officeDocument/2006/relationships/footer" Target="footer1.xml"/><Relationship Id="rId10" Type="http://schemas.openxmlformats.org/officeDocument/2006/relationships/hyperlink" Target="http://www.alexnolan.net/articles/dbf_viewer_guide.htm" TargetMode="External"/><Relationship Id="rId19"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alexnolan.net/articles/dbf_viewer_guide.htm" TargetMode="External"/><Relationship Id="rId14" Type="http://schemas.openxmlformats.org/officeDocument/2006/relationships/hyperlink" Target="http://www.alexnolan.net/articles/dbf_viewer_guide.htm"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FD185-E782-444E-90C7-4681B5C28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1</TotalTime>
  <Pages>6</Pages>
  <Words>698</Words>
  <Characters>3985</Characters>
  <Application>Microsoft Office Word</Application>
  <DocSecurity>0</DocSecurity>
  <Lines>33</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Waterproductiebedrijf Eindhoven  Algemeen</vt:lpstr>
      <vt:lpstr>Waterproductiebedrijf Eindhoven  Algemeen</vt:lpstr>
    </vt:vector>
  </TitlesOfParts>
  <Company>HVL Eindhoven</Company>
  <LinksUpToDate>false</LinksUpToDate>
  <CharactersWithSpaces>4674</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Waterproductiebedrijf Eindhoven  Algemeen</dc:title>
  <dc:creator>Ton Linders</dc:creator>
  <dc:description>Dit document is gemaakt met WhiteOffice versie 4.6.7</dc:description>
  <cp:lastModifiedBy>Marcel Jordaan</cp:lastModifiedBy>
  <cp:revision>2</cp:revision>
  <cp:lastPrinted>2012-04-27T13:15:00Z</cp:lastPrinted>
  <dcterms:created xsi:type="dcterms:W3CDTF">2012-05-11T18:07:00Z</dcterms:created>
  <dcterms:modified xsi:type="dcterms:W3CDTF">2012-05-11T18:07:00Z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hardware: XP-systemen</vt:lpwstr>
  </property>
  <property fmtid="{D5CDD505-2E9C-101B-9397-08002B2CF9AE}" pid="3" name="locatie">
    <vt:lpwstr>--</vt:lpwstr>
  </property>
  <property fmtid="{D5CDD505-2E9C-101B-9397-08002B2CF9AE}" pid="4" name="opdracht">
    <vt:lpwstr>201201149</vt:lpwstr>
  </property>
  <property fmtid="{D5CDD505-2E9C-101B-9397-08002B2CF9AE}" pid="5" name="status">
    <vt:lpwstr>Design</vt:lpwstr>
  </property>
</Properties>
</file>