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6D" w:rsidRDefault="00106F6D">
      <w:bookmarkStart w:id="0" w:name="_GoBack"/>
      <w:bookmarkEnd w:id="0"/>
    </w:p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4A2838" w:rsidRDefault="004A2838" w:rsidP="004A2838">
      <w:pPr>
        <w:tabs>
          <w:tab w:val="right" w:pos="9090"/>
        </w:tabs>
      </w:pPr>
      <w:r>
        <w:tab/>
      </w:r>
      <w:r w:rsidRPr="00442660">
        <w:rPr>
          <w:b/>
          <w:sz w:val="22"/>
          <w:szCs w:val="22"/>
        </w:rPr>
        <w:t xml:space="preserve">MAP </w:t>
      </w:r>
      <w:r>
        <w:rPr>
          <w:b/>
          <w:sz w:val="22"/>
          <w:szCs w:val="22"/>
        </w:rPr>
        <w:t>1</w:t>
      </w:r>
      <w:r w:rsidRPr="00442660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1</w:t>
      </w:r>
    </w:p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6"/>
      </w:tblGrid>
      <w:tr w:rsidR="00106F6D" w:rsidTr="008B1C11">
        <w:trPr>
          <w:trHeight w:hRule="exact" w:val="2160"/>
        </w:trPr>
        <w:tc>
          <w:tcPr>
            <w:tcW w:w="7036" w:type="dxa"/>
          </w:tcPr>
          <w:p w:rsidR="00106F6D" w:rsidRDefault="004A2838" w:rsidP="008B1C11">
            <w:pPr>
              <w:rPr>
                <w:rStyle w:val="Huisstijl-Sjabloonnaam"/>
              </w:rPr>
            </w:pPr>
            <w:bookmarkStart w:id="1" w:name="bmTitel1" w:colFirst="0" w:colLast="0"/>
            <w:r w:rsidRPr="004A2838">
              <w:rPr>
                <w:rStyle w:val="Huisstijl-Sjabloonnaam"/>
              </w:rPr>
              <w:t>Werkbeschrijving zes nieuwe winputten WPB Eindhoven</w:t>
            </w:r>
          </w:p>
          <w:p w:rsidR="00106F6D" w:rsidRDefault="004A2838" w:rsidP="008B1C11">
            <w:pPr>
              <w:rPr>
                <w:rStyle w:val="Huisstijl-Sjabloonnaam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71552" behindDoc="0" locked="0" layoutInCell="1" allowOverlap="1" wp14:anchorId="46B10F4A" wp14:editId="11A47795">
                  <wp:simplePos x="0" y="0"/>
                  <wp:positionH relativeFrom="column">
                    <wp:posOffset>3961130</wp:posOffset>
                  </wp:positionH>
                  <wp:positionV relativeFrom="paragraph">
                    <wp:posOffset>46355</wp:posOffset>
                  </wp:positionV>
                  <wp:extent cx="1866900" cy="390525"/>
                  <wp:effectExtent l="0" t="0" r="0" b="9525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Brabant Water</w:t>
            </w: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Waterproductiebedrijf Eindhoven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 xml:space="preserve">Bestek </w:t>
            </w:r>
            <w:r w:rsidR="00FF6411" w:rsidRPr="00FF6411">
              <w:rPr>
                <w:rStyle w:val="Huisstijl-Gegeven"/>
              </w:rPr>
              <w:t>F105-2011-</w:t>
            </w:r>
            <w:r w:rsidR="00FF6411">
              <w:rPr>
                <w:rStyle w:val="Huisstijl-Gegeven"/>
              </w:rPr>
              <w:t>E</w:t>
            </w:r>
            <w:r w:rsidR="00FF6411" w:rsidRPr="00FF6411">
              <w:rPr>
                <w:rStyle w:val="Huisstijl-Gegeven"/>
              </w:rPr>
              <w:t>003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8B1C11">
        <w:trPr>
          <w:trHeight w:val="48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2" w:name="bmAuteur1" w:colFirst="0" w:colLast="0"/>
            <w:bookmarkEnd w:id="1"/>
            <w:r>
              <w:rPr>
                <w:rStyle w:val="Huisstijl-Kopje"/>
              </w:rPr>
              <w:t>Auteur(s)</w:t>
            </w: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Marcel Jordaa</w:t>
            </w:r>
            <w:r w:rsidR="009962A7">
              <w:rPr>
                <w:rStyle w:val="Huisstijl-Gegeven"/>
              </w:rPr>
              <w:t>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2"/>
    <w:p w:rsidR="00106F6D" w:rsidRDefault="008B1C11">
      <w:r>
        <w:br w:type="textWrapping" w:clear="all"/>
      </w:r>
    </w:p>
    <w:p w:rsidR="009962A7" w:rsidRDefault="009962A7" w:rsidP="006C4823">
      <w:pPr>
        <w:keepNext/>
        <w:spacing w:before="240"/>
      </w:pPr>
      <w:bookmarkStart w:id="3" w:name="bmBegin"/>
      <w:bookmarkEnd w:id="3"/>
      <w:r>
        <w:br w:type="page"/>
      </w:r>
    </w:p>
    <w:p w:rsidR="004A2838" w:rsidRDefault="004A2838" w:rsidP="006C4823">
      <w:pPr>
        <w:keepNext/>
        <w:spacing w:before="240"/>
      </w:pPr>
    </w:p>
    <w:p w:rsidR="004A2838" w:rsidRDefault="004A2838" w:rsidP="006C4823">
      <w:pPr>
        <w:keepNext/>
        <w:spacing w:before="240"/>
      </w:pPr>
    </w:p>
    <w:p w:rsidR="004A2838" w:rsidRDefault="004A2838" w:rsidP="004A2838">
      <w:pPr>
        <w:spacing w:after="200" w:line="276" w:lineRule="auto"/>
      </w:pPr>
      <w:r>
        <w:rPr>
          <w:noProof/>
          <w:lang w:val="nl-BE" w:eastAsia="nl-BE"/>
        </w:rPr>
        <w:drawing>
          <wp:anchor distT="0" distB="0" distL="114300" distR="114300" simplePos="0" relativeHeight="251661312" behindDoc="1" locked="0" layoutInCell="1" allowOverlap="1" wp14:anchorId="7C4B1D9D" wp14:editId="68BBFDCE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0" t="0" r="508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solidFill>
                      <a:schemeClr val="accent1">
                        <a:alpha val="34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A2838" w:rsidRPr="0030505A" w:rsidRDefault="00C2702C" w:rsidP="004A2838">
      <w:pPr>
        <w:keepNext/>
        <w:spacing w:before="240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176.55pt;margin-top:215.6pt;width:77.35pt;height:19.45pt;rotation:90;z-index:251669504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27" type="#_x0000_t136" style="position:absolute;margin-left:143.55pt;margin-top:214.85pt;width:77.35pt;height:19.45pt;rotation:90;z-index:251660288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WPB Macharen&#10;"/>
          </v:shape>
        </w:pict>
      </w:r>
      <w:r w:rsidR="004A2838">
        <w:rPr>
          <w:noProof/>
          <w:lang w:val="nl-BE" w:eastAsia="nl-BE"/>
        </w:rPr>
        <w:drawing>
          <wp:anchor distT="0" distB="0" distL="114300" distR="114300" simplePos="0" relativeHeight="251666432" behindDoc="0" locked="0" layoutInCell="1" allowOverlap="1" wp14:anchorId="2E71ADC3" wp14:editId="5A23EB87">
            <wp:simplePos x="0" y="0"/>
            <wp:positionH relativeFrom="column">
              <wp:posOffset>355283</wp:posOffset>
            </wp:positionH>
            <wp:positionV relativeFrom="paragraph">
              <wp:posOffset>1078547</wp:posOffset>
            </wp:positionV>
            <wp:extent cx="1866900" cy="390525"/>
            <wp:effectExtent l="0" t="4763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69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pict>
          <v:shape id="_x0000_s1028" type="#_x0000_t136" style="position:absolute;margin-left:-.05pt;margin-top:86.8pt;width:137.6pt;height:24.75pt;rotation:90;z-index:251665408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F105-2011-E003"/>
          </v:shape>
        </w:pict>
      </w:r>
      <w:r w:rsidR="004A2838">
        <w:rPr>
          <w:noProof/>
          <w:lang w:val="nl-BE" w:eastAsia="nl-BE"/>
        </w:rPr>
        <w:drawing>
          <wp:anchor distT="0" distB="0" distL="114300" distR="114300" simplePos="0" relativeHeight="251663360" behindDoc="0" locked="0" layoutInCell="1" allowOverlap="1" wp14:anchorId="2F0F8425" wp14:editId="014D3AB7">
            <wp:simplePos x="0" y="0"/>
            <wp:positionH relativeFrom="column">
              <wp:posOffset>1794510</wp:posOffset>
            </wp:positionH>
            <wp:positionV relativeFrom="paragraph">
              <wp:posOffset>1079500</wp:posOffset>
            </wp:positionV>
            <wp:extent cx="1866900" cy="390525"/>
            <wp:effectExtent l="0" t="4763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69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838"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D22599" wp14:editId="3AF90B04">
                <wp:simplePos x="0" y="0"/>
                <wp:positionH relativeFrom="column">
                  <wp:posOffset>2057400</wp:posOffset>
                </wp:positionH>
                <wp:positionV relativeFrom="paragraph">
                  <wp:posOffset>57150</wp:posOffset>
                </wp:positionV>
                <wp:extent cx="933450" cy="3981450"/>
                <wp:effectExtent l="0" t="0" r="1905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62pt;margin-top:4.5pt;width:73.5pt;height:3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JbggIAAFY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" filled="f" strokecolor="#243f60 [1604]" strokeweight=".5pt"/>
            </w:pict>
          </mc:Fallback>
        </mc:AlternateContent>
      </w:r>
      <w:r>
        <w:rPr>
          <w:noProof/>
          <w:lang w:val="en-US" w:eastAsia="en-US"/>
        </w:rPr>
        <w:pict>
          <v:shape id="_x0000_s1026" type="#_x0000_t136" style="position:absolute;margin-left:109.35pt;margin-top:85.3pt;width:137.6pt;height:24.75pt;rotation:90;z-index:251659264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XP Systemen"/>
          </v:shape>
        </w:pict>
      </w:r>
    </w:p>
    <w:p w:rsidR="004A2838" w:rsidRPr="0030505A" w:rsidRDefault="001639BC" w:rsidP="006C4823">
      <w:pPr>
        <w:keepNext/>
        <w:spacing w:before="240"/>
      </w:pPr>
      <w:r>
        <w:rPr>
          <w:noProof/>
          <w:lang w:val="nl-BE" w:eastAsia="nl-BE"/>
        </w:rPr>
        <w:drawing>
          <wp:anchor distT="0" distB="0" distL="114300" distR="114300" simplePos="0" relativeHeight="251658239" behindDoc="0" locked="0" layoutInCell="1" allowOverlap="1" wp14:anchorId="1B6D18A3" wp14:editId="4356DE89">
            <wp:simplePos x="0" y="0"/>
            <wp:positionH relativeFrom="column">
              <wp:posOffset>619125</wp:posOffset>
            </wp:positionH>
            <wp:positionV relativeFrom="paragraph">
              <wp:posOffset>3101340</wp:posOffset>
            </wp:positionV>
            <wp:extent cx="933450" cy="466725"/>
            <wp:effectExtent l="0" t="0" r="0" b="952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B23"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40A74F" wp14:editId="235F55D9">
                <wp:simplePos x="0" y="0"/>
                <wp:positionH relativeFrom="column">
                  <wp:posOffset>619125</wp:posOffset>
                </wp:positionH>
                <wp:positionV relativeFrom="paragraph">
                  <wp:posOffset>83185</wp:posOffset>
                </wp:positionV>
                <wp:extent cx="933450" cy="3981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48.75pt;margin-top:6.55pt;width:73.5pt;height:3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9ngAIAAFQ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" filled="f" strokecolor="#243f60 [1604]" strokeweight=".5pt"/>
            </w:pict>
          </mc:Fallback>
        </mc:AlternateContent>
      </w:r>
      <w:r w:rsidR="00C2702C">
        <w:rPr>
          <w:noProof/>
          <w:lang w:val="en-US" w:eastAsia="en-US"/>
        </w:rPr>
        <w:pict>
          <v:shape id="_x0000_s1030" type="#_x0000_t136" style="position:absolute;margin-left:64.05pt;margin-top:194.4pt;width:77.35pt;height:19.45pt;rotation:90;z-index:251668480;mso-position-horizontal-relative:text;mso-position-vertical-relative:text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1/1&#10;"/>
          </v:shape>
        </w:pict>
      </w:r>
      <w:r w:rsidR="00C2702C">
        <w:rPr>
          <w:noProof/>
          <w:lang w:val="en-US" w:eastAsia="en-US"/>
        </w:rPr>
        <w:pict>
          <v:shape id="_x0000_s1029" type="#_x0000_t136" style="position:absolute;margin-left:34.05pt;margin-top:192.9pt;width:77.35pt;height:19.45pt;rotation:90;z-index:251667456;mso-position-horizontal-relative:text;mso-position-vertical-relative:text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6 Winputten&#10;"/>
          </v:shape>
        </w:pict>
      </w:r>
    </w:p>
    <w:sectPr w:rsidR="004A2838" w:rsidRPr="0030505A" w:rsidSect="00BF1926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2099" w:right="1275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02C" w:rsidRDefault="00C2702C">
      <w:r>
        <w:separator/>
      </w:r>
    </w:p>
  </w:endnote>
  <w:endnote w:type="continuationSeparator" w:id="0">
    <w:p w:rsidR="00C2702C" w:rsidRDefault="00C2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pStyle w:val="Footer"/>
    </w:pPr>
  </w:p>
  <w:p w:rsidR="00B1046C" w:rsidRDefault="00B1046C">
    <w:pPr>
      <w:pStyle w:val="Footer"/>
    </w:pPr>
  </w:p>
  <w:p w:rsidR="00B1046C" w:rsidRDefault="00B104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jc w:val="center"/>
      <w:rPr>
        <w:rStyle w:val="Huisstijl-Sjabloonnaam"/>
        <w:b w:val="0"/>
        <w:sz w:val="20"/>
      </w:rPr>
    </w:pPr>
    <w:r>
      <w:rPr>
        <w:noProof/>
        <w:lang w:val="nl-BE" w:eastAsia="nl-BE"/>
      </w:rPr>
      <w:drawing>
        <wp:anchor distT="0" distB="0" distL="114300" distR="114300" simplePos="0" relativeHeight="251663360" behindDoc="0" locked="0" layoutInCell="1" allowOverlap="1" wp14:anchorId="702A646E" wp14:editId="255BCDEB">
          <wp:simplePos x="0" y="0"/>
          <wp:positionH relativeFrom="column">
            <wp:posOffset>4552950</wp:posOffset>
          </wp:positionH>
          <wp:positionV relativeFrom="paragraph">
            <wp:posOffset>-3342640</wp:posOffset>
          </wp:positionV>
          <wp:extent cx="1219200" cy="6096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046C" w:rsidRDefault="00B1046C">
    <w:pPr>
      <w:pStyle w:val="Footer"/>
    </w:pPr>
    <w:r>
      <w:rPr>
        <w:noProof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4DF770E2" wp14:editId="28B27701">
              <wp:simplePos x="0" y="0"/>
              <wp:positionH relativeFrom="page">
                <wp:posOffset>5715000</wp:posOffset>
              </wp:positionH>
              <wp:positionV relativeFrom="page">
                <wp:posOffset>9372600</wp:posOffset>
              </wp:positionV>
              <wp:extent cx="1676400" cy="10668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400"/>
                          </w:tblGrid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  <w:bookmarkStart w:id="22" w:name="tblAkkoord1"/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bookmarkEnd w:id="22"/>
                        </w:tbl>
                        <w:p w:rsidR="00B1046C" w:rsidRDefault="00B1046C"/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2" type="#_x0000_t202" style="position:absolute;margin-left:450pt;margin-top:738pt;width:132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400"/>
                    </w:tblGrid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  <w:bookmarkStart w:id="23" w:name="tblAkkoord1"/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bookmarkEnd w:id="23"/>
                  </w:tbl>
                  <w:p w:rsidR="00B1046C" w:rsidRDefault="00B1046C"/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02C" w:rsidRDefault="00C2702C">
      <w:r>
        <w:separator/>
      </w:r>
    </w:p>
  </w:footnote>
  <w:footnote w:type="continuationSeparator" w:id="0">
    <w:p w:rsidR="00C2702C" w:rsidRDefault="00C27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A50629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6B54CFF0" wp14:editId="2FBA26CB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106680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4" w:name="bmNaamLogo2" w:colFirst="2" w:colLast="2"/>
                                <w:bookmarkStart w:id="5" w:name="bmBeeldmerk2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4"/>
                          <w:bookmarkEnd w:id="5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6pt;margin-top:26pt;width:420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6" w:name="bmNaamLogo2" w:colFirst="2" w:colLast="2"/>
                          <w:bookmarkStart w:id="7" w:name="bmBeeldmerk2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6"/>
                    <w:bookmarkEnd w:id="7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136F1649" wp14:editId="27B6AE8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511800" cy="13970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139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90"/>
                          </w:tblGrid>
                          <w:tr w:rsidR="00B1046C" w:rsidTr="003A2A11">
                            <w:trPr>
                              <w:trHeight w:hRule="exact" w:val="2780"/>
                            </w:trPr>
                            <w:tc>
                              <w:tcPr>
                                <w:tcW w:w="8090" w:type="dxa"/>
                              </w:tcPr>
                              <w:p w:rsidR="00B1046C" w:rsidRDefault="00B1046C">
                                <w:bookmarkStart w:id="8" w:name="bmAfwLogo2" w:colFirst="0" w:colLast="0"/>
                              </w:p>
                            </w:tc>
                          </w:tr>
                          <w:bookmarkEnd w:id="8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7" type="#_x0000_t202" style="position:absolute;margin-left:0;margin-top:0;width:434pt;height:1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90"/>
                    </w:tblGrid>
                    <w:tr w:rsidR="00B1046C" w:rsidTr="003A2A11">
                      <w:trPr>
                        <w:trHeight w:hRule="exact" w:val="2780"/>
                      </w:trPr>
                      <w:tc>
                        <w:tcPr>
                          <w:tcW w:w="8090" w:type="dxa"/>
                        </w:tcPr>
                        <w:p w:rsidR="00B1046C" w:rsidRDefault="00B1046C">
                          <w:bookmarkStart w:id="9" w:name="bmAfwLogo2" w:colFirst="0" w:colLast="0"/>
                        </w:p>
                      </w:tc>
                    </w:tr>
                    <w:bookmarkEnd w:id="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A50629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4AA6F759" wp14:editId="026BFF68">
              <wp:simplePos x="0" y="0"/>
              <wp:positionH relativeFrom="page">
                <wp:posOffset>5467350</wp:posOffset>
              </wp:positionH>
              <wp:positionV relativeFrom="page">
                <wp:posOffset>4000500</wp:posOffset>
              </wp:positionV>
              <wp:extent cx="1676400" cy="36576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65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>
                            <w:tc>
                              <w:tcPr>
                                <w:tcW w:w="2520" w:type="dxa"/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0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12 januari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0</w:t>
                                </w:r>
                                <w:r w:rsidR="00B56921">
                                  <w:rPr>
                                    <w:rStyle w:val="Huisstijl-Gegeven"/>
                                  </w:rPr>
                                  <w:t>4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</w:t>
                                </w:r>
                                <w:r w:rsidR="00B56921">
                                  <w:rPr>
                                    <w:rStyle w:val="Huisstijl-Gegeven"/>
                                  </w:rPr>
                                  <w:t>maart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Zes nieuwe winputten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Bestek 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F105-2011-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>E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003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Waterproductiebedrijf Eindhoven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Versie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0.</w:t>
                                </w:r>
                                <w:r w:rsidR="0023099B"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3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Status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Design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A50629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bookmarkStart w:id="11" w:name="MijnPaginas"/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A50629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bookmarkEnd w:id="11"/>
                              </w:p>
                            </w:tc>
                          </w:tr>
                          <w:bookmarkEnd w:id="10"/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30.5pt;margin-top:315pt;width:132pt;height:4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213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>
                      <w:tc>
                        <w:tcPr>
                          <w:tcW w:w="2520" w:type="dxa"/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bookmarkStart w:id="12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12 januari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0</w:t>
                          </w:r>
                          <w:r w:rsidR="00B56921">
                            <w:rPr>
                              <w:rStyle w:val="Huisstijl-Gegeven"/>
                            </w:rPr>
                            <w:t>4</w:t>
                          </w:r>
                          <w:r>
                            <w:rPr>
                              <w:rStyle w:val="Huisstijl-Gegeven"/>
                            </w:rPr>
                            <w:t xml:space="preserve"> </w:t>
                          </w:r>
                          <w:r w:rsidR="00B56921">
                            <w:rPr>
                              <w:rStyle w:val="Huisstijl-Gegeven"/>
                            </w:rPr>
                            <w:t>maart</w:t>
                          </w:r>
                          <w:r>
                            <w:rPr>
                              <w:rStyle w:val="Huisstijl-Gegeven"/>
                            </w:rPr>
                            <w:t xml:space="preserve">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Zes nieuwe winputten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Bestek </w:t>
                          </w:r>
                          <w:r w:rsidRPr="00FF6411">
                            <w:rPr>
                              <w:rStyle w:val="Huisstijl-Gegeven"/>
                            </w:rPr>
                            <w:t>F105-2011-</w:t>
                          </w:r>
                          <w:r>
                            <w:rPr>
                              <w:rStyle w:val="Huisstijl-Gegeven"/>
                            </w:rPr>
                            <w:t>E</w:t>
                          </w:r>
                          <w:r w:rsidRPr="00FF6411">
                            <w:rPr>
                              <w:rStyle w:val="Huisstijl-Gegeven"/>
                            </w:rPr>
                            <w:t>003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Waterproductiebedrijf Eindhoven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Versie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0.</w:t>
                          </w:r>
                          <w:r w:rsidR="0023099B" w:rsidRPr="004A2838">
                            <w:rPr>
                              <w:rStyle w:val="Huisstijl-Gegeven"/>
                              <w:lang w:val="nl-BE"/>
                            </w:rPr>
                            <w:t>3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Status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Design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A50629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bookmarkStart w:id="13" w:name="MijnPaginas"/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A50629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bookmarkEnd w:id="13"/>
                        </w:p>
                      </w:tc>
                    </w:tr>
                    <w:bookmarkEnd w:id="12"/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0431E5BE" wp14:editId="09475CE8">
              <wp:simplePos x="0" y="0"/>
              <wp:positionH relativeFrom="page">
                <wp:posOffset>5715000</wp:posOffset>
              </wp:positionH>
              <wp:positionV relativeFrom="page">
                <wp:posOffset>355600</wp:posOffset>
              </wp:positionV>
              <wp:extent cx="1676400" cy="33528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352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 w:rsidRPr="004A2838">
                            <w:tc>
                              <w:tcPr>
                                <w:tcW w:w="2520" w:type="dxa"/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4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BAM Techniek - Industire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Roer 288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2908 MC  Capelle a/d IJssel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Postbus 8766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3009 AT  Rotterdam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010 - 289 77 77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010 - 289 77 99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info@bamtechniek.nl</w:t>
                                </w:r>
                              </w:p>
                              <w:p w:rsidR="00B1046C" w:rsidRDefault="00B1046C" w:rsidP="00EC25DE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www.bam.nl</w:t>
                                </w:r>
                              </w:p>
                            </w:tc>
                          </w:tr>
                          <w:bookmarkEnd w:id="14"/>
                        </w:tbl>
                        <w:p w:rsidR="00B1046C" w:rsidRDefault="00B1046C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450pt;margin-top:28pt;width:132pt;height:264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 w:rsidRPr="004A2838">
                      <w:tc>
                        <w:tcPr>
                          <w:tcW w:w="2520" w:type="dxa"/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bookmarkStart w:id="15" w:name="bmBedrijf1" w:colFirst="0" w:colLast="0"/>
                          <w:r>
                            <w:rPr>
                              <w:rStyle w:val="Huisstijl-Kopje"/>
                            </w:rPr>
                            <w:t>BAM Techniek - Industire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Roer 288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2908 MC  Capelle a/d IJssel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Postbus 8766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3009 AT  Rotterdam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010 - 289 77 77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010 - 289 77 99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info@bamtechniek.nl</w:t>
                          </w:r>
                        </w:p>
                        <w:p w:rsidR="00B1046C" w:rsidRDefault="00B1046C" w:rsidP="00EC25DE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www.bam.nl</w:t>
                          </w:r>
                        </w:p>
                      </w:tc>
                    </w:tr>
                    <w:bookmarkEnd w:id="15"/>
                  </w:tbl>
                  <w:p w:rsidR="00B1046C" w:rsidRDefault="00B1046C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5168" behindDoc="0" locked="1" layoutInCell="0" allowOverlap="1" wp14:anchorId="11C3E134" wp14:editId="22A34390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685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16" w:name="bmNaamLogo1" w:colFirst="2" w:colLast="2"/>
                                <w:bookmarkStart w:id="17" w:name="bmBeeldmerk1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16"/>
                          <w:bookmarkEnd w:id="17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36pt;margin-top:26pt;width:420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18" w:name="bmNaamLogo1" w:colFirst="2" w:colLast="2"/>
                          <w:bookmarkStart w:id="19" w:name="bmBeeldmerk1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18"/>
                    <w:bookmarkEnd w:id="1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  <w:lang w:val="nl-BE" w:eastAsia="nl-BE"/>
      </w:rPr>
      <mc:AlternateContent>
        <mc:Choice Requires="wps">
          <w:drawing>
            <wp:anchor distT="0" distB="0" distL="114300" distR="114300" simplePos="0" relativeHeight="251654144" behindDoc="0" locked="1" layoutInCell="0" allowOverlap="1" wp14:anchorId="6C63BCAF" wp14:editId="494A697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207000" cy="16764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16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00"/>
                          </w:tblGrid>
                          <w:tr w:rsidR="00B1046C">
                            <w:trPr>
                              <w:trHeight w:val="2720"/>
                            </w:trPr>
                            <w:tc>
                              <w:tcPr>
                                <w:tcW w:w="8000" w:type="dxa"/>
                              </w:tcPr>
                              <w:p w:rsidR="00B1046C" w:rsidRDefault="00B1046C">
                                <w:bookmarkStart w:id="20" w:name="bmAfwLogo1"/>
                              </w:p>
                            </w:tc>
                          </w:tr>
                          <w:bookmarkEnd w:id="20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0;margin-top:0;width:410pt;height:13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00"/>
                    </w:tblGrid>
                    <w:tr w:rsidR="00B1046C">
                      <w:trPr>
                        <w:trHeight w:val="2720"/>
                      </w:trPr>
                      <w:tc>
                        <w:tcPr>
                          <w:tcW w:w="8000" w:type="dxa"/>
                        </w:tcPr>
                        <w:p w:rsidR="00B1046C" w:rsidRDefault="00B1046C">
                          <w:bookmarkStart w:id="21" w:name="bmAfwLogo1"/>
                        </w:p>
                      </w:tc>
                    </w:tr>
                    <w:bookmarkEnd w:id="21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B1046C">
    <w:r>
      <w:rPr>
        <w:noProof/>
        <w:lang w:val="nl-BE" w:eastAsia="nl-BE"/>
      </w:rPr>
      <w:drawing>
        <wp:anchor distT="0" distB="0" distL="114300" distR="114300" simplePos="0" relativeHeight="251662336" behindDoc="0" locked="0" layoutInCell="1" allowOverlap="1" wp14:anchorId="46BC65ED" wp14:editId="449F0652">
          <wp:simplePos x="0" y="0"/>
          <wp:positionH relativeFrom="column">
            <wp:posOffset>219075</wp:posOffset>
          </wp:positionH>
          <wp:positionV relativeFrom="paragraph">
            <wp:posOffset>161290</wp:posOffset>
          </wp:positionV>
          <wp:extent cx="1219200" cy="609600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194C285D"/>
    <w:multiLevelType w:val="multilevel"/>
    <w:tmpl w:val="B27609DA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2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3">
    <w:nsid w:val="1C7140EF"/>
    <w:multiLevelType w:val="hybridMultilevel"/>
    <w:tmpl w:val="CFA0CA3C"/>
    <w:lvl w:ilvl="0" w:tplc="2D58DA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3C0015"/>
    <w:multiLevelType w:val="hybridMultilevel"/>
    <w:tmpl w:val="43E891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E7025"/>
    <w:multiLevelType w:val="hybridMultilevel"/>
    <w:tmpl w:val="01601D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7">
    <w:nsid w:val="3E14367B"/>
    <w:multiLevelType w:val="hybridMultilevel"/>
    <w:tmpl w:val="E0C693A8"/>
    <w:lvl w:ilvl="0" w:tplc="3DCC09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9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11D8D"/>
    <w:rsid w:val="00015609"/>
    <w:rsid w:val="00017359"/>
    <w:rsid w:val="00020BBF"/>
    <w:rsid w:val="00037CDB"/>
    <w:rsid w:val="00043F33"/>
    <w:rsid w:val="000513BB"/>
    <w:rsid w:val="00061839"/>
    <w:rsid w:val="00063AC2"/>
    <w:rsid w:val="00081E5D"/>
    <w:rsid w:val="0008523B"/>
    <w:rsid w:val="0009242D"/>
    <w:rsid w:val="00097257"/>
    <w:rsid w:val="000A5389"/>
    <w:rsid w:val="000A58B5"/>
    <w:rsid w:val="000B1008"/>
    <w:rsid w:val="000B1CCE"/>
    <w:rsid w:val="000B311C"/>
    <w:rsid w:val="000B4F7B"/>
    <w:rsid w:val="000B73FE"/>
    <w:rsid w:val="000C4353"/>
    <w:rsid w:val="000E034D"/>
    <w:rsid w:val="000E3064"/>
    <w:rsid w:val="000E32A0"/>
    <w:rsid w:val="000F091F"/>
    <w:rsid w:val="000F18B8"/>
    <w:rsid w:val="000F6771"/>
    <w:rsid w:val="00102311"/>
    <w:rsid w:val="00102CA8"/>
    <w:rsid w:val="00106F6D"/>
    <w:rsid w:val="001122E7"/>
    <w:rsid w:val="00121E27"/>
    <w:rsid w:val="00130729"/>
    <w:rsid w:val="00131876"/>
    <w:rsid w:val="00133F7C"/>
    <w:rsid w:val="00143CD6"/>
    <w:rsid w:val="001518BC"/>
    <w:rsid w:val="00153FE6"/>
    <w:rsid w:val="001549D6"/>
    <w:rsid w:val="0016074E"/>
    <w:rsid w:val="001639BC"/>
    <w:rsid w:val="00167B44"/>
    <w:rsid w:val="001738F1"/>
    <w:rsid w:val="001758CD"/>
    <w:rsid w:val="0018605B"/>
    <w:rsid w:val="00191083"/>
    <w:rsid w:val="001913EB"/>
    <w:rsid w:val="00191E45"/>
    <w:rsid w:val="0019432B"/>
    <w:rsid w:val="00195ECC"/>
    <w:rsid w:val="0019743F"/>
    <w:rsid w:val="001B239B"/>
    <w:rsid w:val="001B7B15"/>
    <w:rsid w:val="001C0E50"/>
    <w:rsid w:val="001C5415"/>
    <w:rsid w:val="001C598C"/>
    <w:rsid w:val="001C752B"/>
    <w:rsid w:val="001D0B23"/>
    <w:rsid w:val="001D1247"/>
    <w:rsid w:val="001D2C6D"/>
    <w:rsid w:val="001D74B2"/>
    <w:rsid w:val="001E016C"/>
    <w:rsid w:val="001E6D53"/>
    <w:rsid w:val="001F3F60"/>
    <w:rsid w:val="001F6C4C"/>
    <w:rsid w:val="00200522"/>
    <w:rsid w:val="002008DD"/>
    <w:rsid w:val="002051DA"/>
    <w:rsid w:val="0020556C"/>
    <w:rsid w:val="00213376"/>
    <w:rsid w:val="00214A37"/>
    <w:rsid w:val="0023099B"/>
    <w:rsid w:val="002367B2"/>
    <w:rsid w:val="00245147"/>
    <w:rsid w:val="00261EE4"/>
    <w:rsid w:val="00266FBB"/>
    <w:rsid w:val="002765F4"/>
    <w:rsid w:val="00276D3E"/>
    <w:rsid w:val="00291EB5"/>
    <w:rsid w:val="00293C8C"/>
    <w:rsid w:val="00295B70"/>
    <w:rsid w:val="002A3BBC"/>
    <w:rsid w:val="002A5830"/>
    <w:rsid w:val="002B335F"/>
    <w:rsid w:val="002C5256"/>
    <w:rsid w:val="002C5D67"/>
    <w:rsid w:val="002D4428"/>
    <w:rsid w:val="002D7AB7"/>
    <w:rsid w:val="002E7D2E"/>
    <w:rsid w:val="002F3BC7"/>
    <w:rsid w:val="002F6942"/>
    <w:rsid w:val="0030505A"/>
    <w:rsid w:val="00312545"/>
    <w:rsid w:val="0031341C"/>
    <w:rsid w:val="00316BAF"/>
    <w:rsid w:val="003179EA"/>
    <w:rsid w:val="00320489"/>
    <w:rsid w:val="00326332"/>
    <w:rsid w:val="00334A27"/>
    <w:rsid w:val="00336205"/>
    <w:rsid w:val="00336E6D"/>
    <w:rsid w:val="0034128D"/>
    <w:rsid w:val="0034343B"/>
    <w:rsid w:val="00343B81"/>
    <w:rsid w:val="003464F1"/>
    <w:rsid w:val="00347E9D"/>
    <w:rsid w:val="00357CA1"/>
    <w:rsid w:val="00357F23"/>
    <w:rsid w:val="00373E0C"/>
    <w:rsid w:val="0037526D"/>
    <w:rsid w:val="00377455"/>
    <w:rsid w:val="003805A7"/>
    <w:rsid w:val="00381623"/>
    <w:rsid w:val="00383C9C"/>
    <w:rsid w:val="00383E89"/>
    <w:rsid w:val="00390773"/>
    <w:rsid w:val="00390A4D"/>
    <w:rsid w:val="003A2A11"/>
    <w:rsid w:val="003B2224"/>
    <w:rsid w:val="003B54C7"/>
    <w:rsid w:val="003B54F1"/>
    <w:rsid w:val="003C15BC"/>
    <w:rsid w:val="003C2539"/>
    <w:rsid w:val="003D174B"/>
    <w:rsid w:val="003D3DE4"/>
    <w:rsid w:val="003F18B3"/>
    <w:rsid w:val="003F6974"/>
    <w:rsid w:val="00405B9B"/>
    <w:rsid w:val="00405CDD"/>
    <w:rsid w:val="004117B5"/>
    <w:rsid w:val="0042337D"/>
    <w:rsid w:val="00425CC1"/>
    <w:rsid w:val="0043427A"/>
    <w:rsid w:val="0044127F"/>
    <w:rsid w:val="004449FB"/>
    <w:rsid w:val="00454FDE"/>
    <w:rsid w:val="0046785E"/>
    <w:rsid w:val="0049621F"/>
    <w:rsid w:val="0049715E"/>
    <w:rsid w:val="004A2838"/>
    <w:rsid w:val="004B0C9F"/>
    <w:rsid w:val="004B3FE1"/>
    <w:rsid w:val="004C1E50"/>
    <w:rsid w:val="004C4B5D"/>
    <w:rsid w:val="004D481F"/>
    <w:rsid w:val="004F0263"/>
    <w:rsid w:val="004F4B52"/>
    <w:rsid w:val="004F4E06"/>
    <w:rsid w:val="004F5DA1"/>
    <w:rsid w:val="00512FAA"/>
    <w:rsid w:val="0051397C"/>
    <w:rsid w:val="00514802"/>
    <w:rsid w:val="005219AD"/>
    <w:rsid w:val="005262C7"/>
    <w:rsid w:val="00533BAA"/>
    <w:rsid w:val="00541C45"/>
    <w:rsid w:val="00565057"/>
    <w:rsid w:val="00565D69"/>
    <w:rsid w:val="0058524F"/>
    <w:rsid w:val="00585598"/>
    <w:rsid w:val="00587BF5"/>
    <w:rsid w:val="00590BA0"/>
    <w:rsid w:val="00590BD6"/>
    <w:rsid w:val="00590DF1"/>
    <w:rsid w:val="0059449E"/>
    <w:rsid w:val="005A4BF5"/>
    <w:rsid w:val="005B38F1"/>
    <w:rsid w:val="005B408A"/>
    <w:rsid w:val="005D1A58"/>
    <w:rsid w:val="005D524D"/>
    <w:rsid w:val="005E04BC"/>
    <w:rsid w:val="006040A7"/>
    <w:rsid w:val="006052D1"/>
    <w:rsid w:val="0062083D"/>
    <w:rsid w:val="006417DD"/>
    <w:rsid w:val="00646A82"/>
    <w:rsid w:val="00647FD3"/>
    <w:rsid w:val="00655AF9"/>
    <w:rsid w:val="00663889"/>
    <w:rsid w:val="006848D4"/>
    <w:rsid w:val="006865FB"/>
    <w:rsid w:val="00690CA7"/>
    <w:rsid w:val="00691A0A"/>
    <w:rsid w:val="00695952"/>
    <w:rsid w:val="006B172E"/>
    <w:rsid w:val="006C4823"/>
    <w:rsid w:val="006D2D65"/>
    <w:rsid w:val="006E0861"/>
    <w:rsid w:val="006E1DE9"/>
    <w:rsid w:val="006E7211"/>
    <w:rsid w:val="007000BD"/>
    <w:rsid w:val="00707476"/>
    <w:rsid w:val="007112EA"/>
    <w:rsid w:val="00712109"/>
    <w:rsid w:val="007153D2"/>
    <w:rsid w:val="007247BC"/>
    <w:rsid w:val="00725574"/>
    <w:rsid w:val="007278D3"/>
    <w:rsid w:val="007319A4"/>
    <w:rsid w:val="007348A1"/>
    <w:rsid w:val="00734F23"/>
    <w:rsid w:val="00740E42"/>
    <w:rsid w:val="00741DB5"/>
    <w:rsid w:val="00750381"/>
    <w:rsid w:val="007529A9"/>
    <w:rsid w:val="007552B1"/>
    <w:rsid w:val="007570C7"/>
    <w:rsid w:val="00760323"/>
    <w:rsid w:val="00762C6F"/>
    <w:rsid w:val="00764B78"/>
    <w:rsid w:val="00765932"/>
    <w:rsid w:val="00773E32"/>
    <w:rsid w:val="00781087"/>
    <w:rsid w:val="00782153"/>
    <w:rsid w:val="00795015"/>
    <w:rsid w:val="007A15D0"/>
    <w:rsid w:val="007A1C5B"/>
    <w:rsid w:val="007A458D"/>
    <w:rsid w:val="007A4E79"/>
    <w:rsid w:val="007B40AC"/>
    <w:rsid w:val="007B55B5"/>
    <w:rsid w:val="007B5B0B"/>
    <w:rsid w:val="007B759E"/>
    <w:rsid w:val="007C6774"/>
    <w:rsid w:val="007D2C17"/>
    <w:rsid w:val="007D7F64"/>
    <w:rsid w:val="007D7FA4"/>
    <w:rsid w:val="007E29B0"/>
    <w:rsid w:val="007E2D85"/>
    <w:rsid w:val="007E4521"/>
    <w:rsid w:val="007E5F60"/>
    <w:rsid w:val="007F1DCD"/>
    <w:rsid w:val="007F2677"/>
    <w:rsid w:val="007F7BF4"/>
    <w:rsid w:val="0080194E"/>
    <w:rsid w:val="008175BA"/>
    <w:rsid w:val="00820287"/>
    <w:rsid w:val="00841BBE"/>
    <w:rsid w:val="0085135E"/>
    <w:rsid w:val="00853D8A"/>
    <w:rsid w:val="0086238E"/>
    <w:rsid w:val="0086330B"/>
    <w:rsid w:val="00874EEB"/>
    <w:rsid w:val="00885526"/>
    <w:rsid w:val="00886212"/>
    <w:rsid w:val="008914BF"/>
    <w:rsid w:val="00896931"/>
    <w:rsid w:val="008A5629"/>
    <w:rsid w:val="008A7C64"/>
    <w:rsid w:val="008B1C11"/>
    <w:rsid w:val="008B20EA"/>
    <w:rsid w:val="008B2AE2"/>
    <w:rsid w:val="008D1CDD"/>
    <w:rsid w:val="008E2906"/>
    <w:rsid w:val="008F7ABB"/>
    <w:rsid w:val="009115F4"/>
    <w:rsid w:val="00911F0F"/>
    <w:rsid w:val="00915C1B"/>
    <w:rsid w:val="00927351"/>
    <w:rsid w:val="0094025F"/>
    <w:rsid w:val="00945CFB"/>
    <w:rsid w:val="0095383C"/>
    <w:rsid w:val="009630B0"/>
    <w:rsid w:val="00966B76"/>
    <w:rsid w:val="009672B6"/>
    <w:rsid w:val="00967F18"/>
    <w:rsid w:val="009720B8"/>
    <w:rsid w:val="00974E04"/>
    <w:rsid w:val="00987721"/>
    <w:rsid w:val="00987C39"/>
    <w:rsid w:val="009962A7"/>
    <w:rsid w:val="009972E0"/>
    <w:rsid w:val="009A10E1"/>
    <w:rsid w:val="009A7675"/>
    <w:rsid w:val="009C28A9"/>
    <w:rsid w:val="009C66B6"/>
    <w:rsid w:val="009D38F1"/>
    <w:rsid w:val="009D7441"/>
    <w:rsid w:val="009D7533"/>
    <w:rsid w:val="00A00ABD"/>
    <w:rsid w:val="00A14131"/>
    <w:rsid w:val="00A15FDC"/>
    <w:rsid w:val="00A17B35"/>
    <w:rsid w:val="00A2684A"/>
    <w:rsid w:val="00A308B0"/>
    <w:rsid w:val="00A42AEF"/>
    <w:rsid w:val="00A42B76"/>
    <w:rsid w:val="00A50629"/>
    <w:rsid w:val="00A516F7"/>
    <w:rsid w:val="00A53F77"/>
    <w:rsid w:val="00A55361"/>
    <w:rsid w:val="00A619BD"/>
    <w:rsid w:val="00A61AF8"/>
    <w:rsid w:val="00A632A8"/>
    <w:rsid w:val="00A63A4C"/>
    <w:rsid w:val="00A77F86"/>
    <w:rsid w:val="00A82348"/>
    <w:rsid w:val="00A87BBB"/>
    <w:rsid w:val="00A9192B"/>
    <w:rsid w:val="00AB1E04"/>
    <w:rsid w:val="00AB4C0D"/>
    <w:rsid w:val="00AC7DE6"/>
    <w:rsid w:val="00AD07D3"/>
    <w:rsid w:val="00AD63A7"/>
    <w:rsid w:val="00AE68BE"/>
    <w:rsid w:val="00AF2DF7"/>
    <w:rsid w:val="00B00561"/>
    <w:rsid w:val="00B06332"/>
    <w:rsid w:val="00B1046C"/>
    <w:rsid w:val="00B24AE4"/>
    <w:rsid w:val="00B273DC"/>
    <w:rsid w:val="00B328B6"/>
    <w:rsid w:val="00B46D5A"/>
    <w:rsid w:val="00B47215"/>
    <w:rsid w:val="00B54D21"/>
    <w:rsid w:val="00B56921"/>
    <w:rsid w:val="00B646F9"/>
    <w:rsid w:val="00B711FD"/>
    <w:rsid w:val="00B73981"/>
    <w:rsid w:val="00B73B4F"/>
    <w:rsid w:val="00B91468"/>
    <w:rsid w:val="00B94D9B"/>
    <w:rsid w:val="00BA27B7"/>
    <w:rsid w:val="00BB04C5"/>
    <w:rsid w:val="00BB5A68"/>
    <w:rsid w:val="00BC0C76"/>
    <w:rsid w:val="00BD7CD9"/>
    <w:rsid w:val="00BE1396"/>
    <w:rsid w:val="00BE170D"/>
    <w:rsid w:val="00BF1926"/>
    <w:rsid w:val="00C015BF"/>
    <w:rsid w:val="00C20120"/>
    <w:rsid w:val="00C2702C"/>
    <w:rsid w:val="00C341BD"/>
    <w:rsid w:val="00C34FEF"/>
    <w:rsid w:val="00C45136"/>
    <w:rsid w:val="00C5033C"/>
    <w:rsid w:val="00C55F0A"/>
    <w:rsid w:val="00C5640F"/>
    <w:rsid w:val="00C637FF"/>
    <w:rsid w:val="00C721BB"/>
    <w:rsid w:val="00C803FF"/>
    <w:rsid w:val="00C838B5"/>
    <w:rsid w:val="00C8624B"/>
    <w:rsid w:val="00C90BEB"/>
    <w:rsid w:val="00C94BB7"/>
    <w:rsid w:val="00C96B7D"/>
    <w:rsid w:val="00CA02C6"/>
    <w:rsid w:val="00CA6D19"/>
    <w:rsid w:val="00CA7C55"/>
    <w:rsid w:val="00CB15D0"/>
    <w:rsid w:val="00CC40DC"/>
    <w:rsid w:val="00CD0145"/>
    <w:rsid w:val="00CE42C5"/>
    <w:rsid w:val="00CF108B"/>
    <w:rsid w:val="00D04DD1"/>
    <w:rsid w:val="00D051AA"/>
    <w:rsid w:val="00D05603"/>
    <w:rsid w:val="00D113BD"/>
    <w:rsid w:val="00D1309C"/>
    <w:rsid w:val="00D1426F"/>
    <w:rsid w:val="00D14A76"/>
    <w:rsid w:val="00D34210"/>
    <w:rsid w:val="00D406A2"/>
    <w:rsid w:val="00D46DF1"/>
    <w:rsid w:val="00D47B8E"/>
    <w:rsid w:val="00D53F3A"/>
    <w:rsid w:val="00D57FF7"/>
    <w:rsid w:val="00D60FC2"/>
    <w:rsid w:val="00D64DC3"/>
    <w:rsid w:val="00D65098"/>
    <w:rsid w:val="00D751F5"/>
    <w:rsid w:val="00D76A8D"/>
    <w:rsid w:val="00D81B92"/>
    <w:rsid w:val="00D842D9"/>
    <w:rsid w:val="00D936CF"/>
    <w:rsid w:val="00DA2DDC"/>
    <w:rsid w:val="00DA3D71"/>
    <w:rsid w:val="00DA4F88"/>
    <w:rsid w:val="00DB27D2"/>
    <w:rsid w:val="00DB7F7E"/>
    <w:rsid w:val="00DC0CBD"/>
    <w:rsid w:val="00DC30D3"/>
    <w:rsid w:val="00DD18F7"/>
    <w:rsid w:val="00DD2102"/>
    <w:rsid w:val="00DD5FD0"/>
    <w:rsid w:val="00DE1538"/>
    <w:rsid w:val="00DE1DA0"/>
    <w:rsid w:val="00DE1E0D"/>
    <w:rsid w:val="00DF0A33"/>
    <w:rsid w:val="00E15AF6"/>
    <w:rsid w:val="00E15EF5"/>
    <w:rsid w:val="00E25A25"/>
    <w:rsid w:val="00E26BFB"/>
    <w:rsid w:val="00E34EB5"/>
    <w:rsid w:val="00E363AF"/>
    <w:rsid w:val="00E37694"/>
    <w:rsid w:val="00E41A3D"/>
    <w:rsid w:val="00E42C18"/>
    <w:rsid w:val="00E47AB7"/>
    <w:rsid w:val="00E515F0"/>
    <w:rsid w:val="00E5560B"/>
    <w:rsid w:val="00E6085B"/>
    <w:rsid w:val="00E60BFF"/>
    <w:rsid w:val="00E614A8"/>
    <w:rsid w:val="00E63C2C"/>
    <w:rsid w:val="00E965C9"/>
    <w:rsid w:val="00EA1147"/>
    <w:rsid w:val="00EA27F1"/>
    <w:rsid w:val="00EA32F5"/>
    <w:rsid w:val="00EA6710"/>
    <w:rsid w:val="00EA7E5D"/>
    <w:rsid w:val="00EB2D48"/>
    <w:rsid w:val="00EC25DE"/>
    <w:rsid w:val="00ED2246"/>
    <w:rsid w:val="00EE360B"/>
    <w:rsid w:val="00EE4F62"/>
    <w:rsid w:val="00EE56C8"/>
    <w:rsid w:val="00EE6CB2"/>
    <w:rsid w:val="00EF1636"/>
    <w:rsid w:val="00F0283B"/>
    <w:rsid w:val="00F030DE"/>
    <w:rsid w:val="00F10B53"/>
    <w:rsid w:val="00F14490"/>
    <w:rsid w:val="00F17EDF"/>
    <w:rsid w:val="00F344AB"/>
    <w:rsid w:val="00F34F4A"/>
    <w:rsid w:val="00F43C26"/>
    <w:rsid w:val="00F47358"/>
    <w:rsid w:val="00F52AA8"/>
    <w:rsid w:val="00F56118"/>
    <w:rsid w:val="00F6604A"/>
    <w:rsid w:val="00F7232E"/>
    <w:rsid w:val="00F90209"/>
    <w:rsid w:val="00F90EB9"/>
    <w:rsid w:val="00F92056"/>
    <w:rsid w:val="00F95B5A"/>
    <w:rsid w:val="00FA4535"/>
    <w:rsid w:val="00FB0554"/>
    <w:rsid w:val="00FB106B"/>
    <w:rsid w:val="00FB29F4"/>
    <w:rsid w:val="00FC2187"/>
    <w:rsid w:val="00FC3905"/>
    <w:rsid w:val="00FC4C97"/>
    <w:rsid w:val="00FC79AF"/>
    <w:rsid w:val="00FD2F7E"/>
    <w:rsid w:val="00FD6CB2"/>
    <w:rsid w:val="00FE769F"/>
    <w:rsid w:val="00FF5B99"/>
    <w:rsid w:val="00FF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BCF32-438C-4F58-9A0A-0AF84496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15</TotalTime>
  <Pages>1</Pages>
  <Words>29</Words>
  <Characters>165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Waterproductiebedrijf Eindhoven  Algemeen</vt:lpstr>
      <vt:lpstr>Waterproductiebedrijf Eindhoven  Algemeen</vt:lpstr>
    </vt:vector>
  </TitlesOfParts>
  <Company>HVL Eindhoven</Company>
  <LinksUpToDate>false</LinksUpToDate>
  <CharactersWithSpaces>193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Waterproductiebedrijf Eindhoven  Algemeen</dc:title>
  <dc:creator>Ton Linders</dc:creator>
  <dc:description>Dit document is gemaakt met WhiteOffice versie 4.6.7</dc:description>
  <cp:lastModifiedBy>Marcel</cp:lastModifiedBy>
  <cp:revision>8</cp:revision>
  <cp:lastPrinted>2013-03-18T17:32:00Z</cp:lastPrinted>
  <dcterms:created xsi:type="dcterms:W3CDTF">2013-03-17T09:56:00Z</dcterms:created>
  <dcterms:modified xsi:type="dcterms:W3CDTF">2013-03-18T17:32:00Z</dcterms:modified>
</cp:coreProperties>
</file>